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ED16" w14:textId="2AA23C6C" w:rsidR="006A39BF" w:rsidRPr="004F2F1D" w:rsidRDefault="00D470F3" w:rsidP="00F62786">
      <w:pPr>
        <w:tabs>
          <w:tab w:val="left" w:pos="3037"/>
        </w:tabs>
        <w:spacing w:after="240" w:line="260" w:lineRule="exact"/>
        <w:ind w:left="567" w:hanging="567"/>
        <w:rPr>
          <w:rFonts w:eastAsia="Calibri"/>
          <w:lang w:eastAsia="de-DE"/>
        </w:rPr>
      </w:pPr>
      <w:r w:rsidRPr="004F2F1D">
        <w:rPr>
          <w:rFonts w:eastAsia="Calibri"/>
          <w:b/>
          <w:lang w:eastAsia="de-DE"/>
        </w:rPr>
        <w:t xml:space="preserve">Date de la </w:t>
      </w:r>
      <w:proofErr w:type="spellStart"/>
      <w:proofErr w:type="gramStart"/>
      <w:r w:rsidRPr="004F2F1D">
        <w:rPr>
          <w:rFonts w:eastAsia="Calibri"/>
          <w:b/>
          <w:lang w:eastAsia="de-DE"/>
        </w:rPr>
        <w:t>demande</w:t>
      </w:r>
      <w:proofErr w:type="spellEnd"/>
      <w:r w:rsidRPr="004F2F1D">
        <w:rPr>
          <w:rFonts w:eastAsia="Calibri"/>
          <w:b/>
          <w:lang w:eastAsia="de-DE"/>
        </w:rPr>
        <w:t> :</w:t>
      </w:r>
      <w:proofErr w:type="gramEnd"/>
      <w:r w:rsidRPr="004F2F1D">
        <w:rPr>
          <w:rFonts w:eastAsia="Calibri"/>
          <w:b/>
          <w:lang w:eastAsia="de-DE"/>
        </w:rPr>
        <w:t xml:space="preserve"> </w:t>
      </w:r>
      <w:sdt>
        <w:sdtPr>
          <w:rPr>
            <w:rFonts w:eastAsia="Calibri"/>
            <w:b/>
            <w:lang w:val="fr-CH" w:eastAsia="de-DE"/>
          </w:rPr>
          <w:id w:val="-1249266090"/>
          <w:placeholder>
            <w:docPart w:val="50FB73C3193C47EDB306440D10B8BE33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Pr="004F2F1D">
            <w:rPr>
              <w:rStyle w:val="Textedelespacerserv"/>
            </w:rPr>
            <w:t>Klicken oder tippen Sie, um ein Datum einzugeben.</w:t>
          </w:r>
        </w:sdtContent>
      </w:sdt>
    </w:p>
    <w:p w14:paraId="5924371D" w14:textId="77777777" w:rsidR="006A39BF" w:rsidRPr="004F2F1D" w:rsidRDefault="006A39BF" w:rsidP="00E429AA">
      <w:pPr>
        <w:pBdr>
          <w:top w:val="single" w:sz="4" w:space="1" w:color="auto"/>
        </w:pBdr>
        <w:spacing w:before="120" w:after="240" w:line="260" w:lineRule="exact"/>
        <w:ind w:left="567" w:hanging="567"/>
        <w:rPr>
          <w:rFonts w:eastAsia="Calibri"/>
          <w:lang w:eastAsia="de-DE"/>
        </w:rPr>
      </w:pPr>
    </w:p>
    <w:p w14:paraId="33F48462" w14:textId="7660D79D" w:rsidR="007B6659" w:rsidRPr="00ED07DE" w:rsidRDefault="007B6659" w:rsidP="003310E6">
      <w:pPr>
        <w:spacing w:line="276" w:lineRule="auto"/>
        <w:rPr>
          <w:rFonts w:eastAsia="Times New Roman"/>
          <w:b/>
          <w:bCs/>
          <w:kern w:val="36"/>
          <w:sz w:val="48"/>
          <w:szCs w:val="48"/>
          <w:lang w:val="fr-CH" w:eastAsia="en-GB"/>
        </w:rPr>
      </w:pPr>
      <w:r w:rsidRPr="009D3077">
        <w:rPr>
          <w:rFonts w:eastAsia="Times New Roman"/>
          <w:b/>
          <w:bCs/>
          <w:kern w:val="36"/>
          <w:sz w:val="48"/>
          <w:szCs w:val="48"/>
          <w:lang w:val="fr-CH" w:eastAsia="en-GB"/>
        </w:rPr>
        <w:t>Formulaire – Proposition d</w:t>
      </w:r>
      <w:r w:rsidR="00CB7755" w:rsidRPr="009D3077">
        <w:rPr>
          <w:rFonts w:eastAsia="Times New Roman"/>
          <w:b/>
          <w:bCs/>
          <w:kern w:val="36"/>
          <w:sz w:val="48"/>
          <w:szCs w:val="48"/>
          <w:lang w:val="fr-CH" w:eastAsia="en-GB"/>
        </w:rPr>
        <w:t>’un</w:t>
      </w:r>
      <w:r w:rsidRPr="009D3077">
        <w:rPr>
          <w:rFonts w:eastAsia="Times New Roman"/>
          <w:b/>
          <w:bCs/>
          <w:kern w:val="36"/>
          <w:sz w:val="48"/>
          <w:szCs w:val="48"/>
          <w:lang w:val="fr-CH" w:eastAsia="en-GB"/>
        </w:rPr>
        <w:t xml:space="preserve"> nouveau critère d’innovation</w:t>
      </w:r>
      <w:r w:rsidR="00ED07DE">
        <w:rPr>
          <w:rFonts w:eastAsia="Times New Roman"/>
          <w:b/>
          <w:bCs/>
          <w:kern w:val="36"/>
          <w:sz w:val="48"/>
          <w:szCs w:val="48"/>
          <w:lang w:val="fr-CH" w:eastAsia="en-GB"/>
        </w:rPr>
        <w:t xml:space="preserve"> pour la reconnaissance Pilote et Démonstration pour installations transformant l’électricité en hydrogène, gaz, combustibles ou carburants synthétiques </w:t>
      </w:r>
      <w:r w:rsidR="00ED07DE" w:rsidRPr="00FE3A35">
        <w:rPr>
          <w:rFonts w:eastAsia="Times New Roman"/>
          <w:b/>
          <w:bCs/>
          <w:kern w:val="36"/>
          <w:sz w:val="48"/>
          <w:szCs w:val="48"/>
          <w:lang w:val="fr-CH" w:eastAsia="en-GB"/>
        </w:rPr>
        <w:t>(</w:t>
      </w:r>
      <w:r w:rsidR="00ED07DE">
        <w:rPr>
          <w:rFonts w:eastAsia="Times New Roman"/>
          <w:b/>
          <w:bCs/>
          <w:kern w:val="36"/>
          <w:sz w:val="48"/>
          <w:szCs w:val="48"/>
          <w:lang w:val="fr-CH" w:eastAsia="en-GB"/>
        </w:rPr>
        <w:t>a</w:t>
      </w:r>
      <w:r w:rsidR="00ED07DE" w:rsidRPr="00FE3A35">
        <w:rPr>
          <w:rFonts w:eastAsia="Times New Roman"/>
          <w:b/>
          <w:bCs/>
          <w:kern w:val="36"/>
          <w:sz w:val="48"/>
          <w:szCs w:val="48"/>
          <w:lang w:val="fr-CH" w:eastAsia="en-GB"/>
        </w:rPr>
        <w:t>rticle 14</w:t>
      </w:r>
      <w:r w:rsidR="00ED07DE" w:rsidRPr="000574A3">
        <w:rPr>
          <w:rFonts w:eastAsia="Times New Roman"/>
          <w:b/>
          <w:bCs/>
          <w:i/>
          <w:iCs/>
          <w:kern w:val="36"/>
          <w:sz w:val="48"/>
          <w:szCs w:val="48"/>
          <w:lang w:val="fr-CH" w:eastAsia="en-GB"/>
        </w:rPr>
        <w:t>a</w:t>
      </w:r>
      <w:r w:rsidR="00ED07DE">
        <w:rPr>
          <w:rFonts w:eastAsia="Times New Roman"/>
          <w:b/>
          <w:bCs/>
          <w:kern w:val="36"/>
          <w:sz w:val="48"/>
          <w:szCs w:val="48"/>
          <w:lang w:val="fr-CH" w:eastAsia="en-GB"/>
        </w:rPr>
        <w:t>,</w:t>
      </w:r>
      <w:r w:rsidR="00ED07DE" w:rsidRPr="00FE3A35">
        <w:rPr>
          <w:rFonts w:eastAsia="Times New Roman"/>
          <w:b/>
          <w:bCs/>
          <w:kern w:val="36"/>
          <w:sz w:val="48"/>
          <w:szCs w:val="48"/>
          <w:lang w:val="fr-CH" w:eastAsia="en-GB"/>
        </w:rPr>
        <w:t xml:space="preserve"> alinéa 4</w:t>
      </w:r>
      <w:r w:rsidR="00ED07DE">
        <w:rPr>
          <w:rFonts w:eastAsia="Times New Roman"/>
          <w:b/>
          <w:bCs/>
          <w:kern w:val="36"/>
          <w:sz w:val="48"/>
          <w:szCs w:val="48"/>
          <w:lang w:val="fr-CH" w:eastAsia="en-GB"/>
        </w:rPr>
        <w:t>,</w:t>
      </w:r>
      <w:r w:rsidR="00ED07DE" w:rsidRPr="00FE3A35">
        <w:rPr>
          <w:rFonts w:eastAsia="Times New Roman"/>
          <w:b/>
          <w:bCs/>
          <w:kern w:val="36"/>
          <w:sz w:val="48"/>
          <w:szCs w:val="48"/>
          <w:lang w:val="fr-CH" w:eastAsia="en-GB"/>
        </w:rPr>
        <w:t xml:space="preserve"> lettre </w:t>
      </w:r>
      <w:r w:rsidR="00ED07DE">
        <w:rPr>
          <w:rFonts w:eastAsia="Times New Roman"/>
          <w:b/>
          <w:bCs/>
          <w:kern w:val="36"/>
          <w:sz w:val="48"/>
          <w:szCs w:val="48"/>
          <w:lang w:val="fr-CH" w:eastAsia="en-GB"/>
        </w:rPr>
        <w:t>c</w:t>
      </w:r>
      <w:r w:rsidR="00ED07DE" w:rsidRPr="00FE3A35">
        <w:rPr>
          <w:rFonts w:eastAsia="Times New Roman"/>
          <w:b/>
          <w:bCs/>
          <w:kern w:val="36"/>
          <w:sz w:val="48"/>
          <w:szCs w:val="48"/>
          <w:lang w:val="fr-CH" w:eastAsia="en-GB"/>
        </w:rPr>
        <w:t xml:space="preserve"> et alinéa 6 de la </w:t>
      </w:r>
      <w:proofErr w:type="spellStart"/>
      <w:r w:rsidR="00ED07DE" w:rsidRPr="00FE3A35">
        <w:rPr>
          <w:rFonts w:eastAsia="Times New Roman"/>
          <w:b/>
          <w:bCs/>
          <w:kern w:val="36"/>
          <w:sz w:val="48"/>
          <w:szCs w:val="48"/>
          <w:lang w:val="fr-CH" w:eastAsia="en-GB"/>
        </w:rPr>
        <w:t>LApEl</w:t>
      </w:r>
      <w:proofErr w:type="spellEnd"/>
      <w:r w:rsidR="00ED07DE" w:rsidRPr="00FE3A35">
        <w:rPr>
          <w:rFonts w:eastAsia="Times New Roman"/>
          <w:b/>
          <w:bCs/>
          <w:kern w:val="36"/>
          <w:sz w:val="48"/>
          <w:szCs w:val="48"/>
          <w:lang w:val="fr-CH" w:eastAsia="en-GB"/>
        </w:rPr>
        <w:t>)</w:t>
      </w:r>
      <w:r w:rsidRPr="009D3077">
        <w:rPr>
          <w:rFonts w:eastAsia="Times New Roman"/>
          <w:b/>
          <w:bCs/>
          <w:kern w:val="36"/>
          <w:sz w:val="48"/>
          <w:szCs w:val="48"/>
          <w:lang w:val="fr-CH" w:eastAsia="en-GB"/>
        </w:rPr>
        <w:t xml:space="preserve"> </w:t>
      </w:r>
    </w:p>
    <w:p w14:paraId="6CFBE883" w14:textId="6F6A83BA" w:rsidR="007B6659" w:rsidRPr="009D3077" w:rsidRDefault="007B6659" w:rsidP="007B6659">
      <w:pPr>
        <w:spacing w:line="276" w:lineRule="auto"/>
        <w:rPr>
          <w:rFonts w:eastAsia="Times New Roman"/>
          <w:sz w:val="24"/>
          <w:szCs w:val="28"/>
          <w:lang w:val="fr-CH" w:eastAsia="en-GB"/>
        </w:rPr>
      </w:pPr>
      <w:r w:rsidRPr="009D3077">
        <w:rPr>
          <w:rFonts w:eastAsia="Times New Roman"/>
          <w:i/>
          <w:iCs/>
          <w:sz w:val="24"/>
          <w:szCs w:val="28"/>
          <w:lang w:val="fr-CH" w:eastAsia="en-GB"/>
        </w:rPr>
        <w:t xml:space="preserve">(Annexe à la directive OFEN – </w:t>
      </w:r>
      <w:r w:rsidR="00FA59AD" w:rsidRPr="009D3077">
        <w:rPr>
          <w:rFonts w:eastAsia="Times New Roman"/>
          <w:i/>
          <w:iCs/>
          <w:sz w:val="24"/>
          <w:szCs w:val="28"/>
          <w:lang w:val="fr-CH" w:eastAsia="en-GB"/>
        </w:rPr>
        <w:t>Reconnaissance Pilote et Démonstration pour installations transformant l’électricité en hydrogène, gaz, combustibles ou carburants synthétiques</w:t>
      </w:r>
      <w:r w:rsidR="00914E28">
        <w:rPr>
          <w:rFonts w:eastAsia="Times New Roman"/>
          <w:i/>
          <w:iCs/>
          <w:sz w:val="24"/>
          <w:szCs w:val="28"/>
          <w:lang w:val="fr-CH" w:eastAsia="en-GB"/>
        </w:rPr>
        <w:t> ; a</w:t>
      </w:r>
      <w:r w:rsidR="00FA59AD" w:rsidRPr="009D3077">
        <w:rPr>
          <w:rFonts w:eastAsia="Times New Roman"/>
          <w:i/>
          <w:iCs/>
          <w:sz w:val="24"/>
          <w:szCs w:val="28"/>
          <w:lang w:val="fr-CH" w:eastAsia="en-GB"/>
        </w:rPr>
        <w:t>rticle 14a</w:t>
      </w:r>
      <w:r w:rsidR="00914E28">
        <w:rPr>
          <w:rFonts w:eastAsia="Times New Roman"/>
          <w:i/>
          <w:iCs/>
          <w:sz w:val="24"/>
          <w:szCs w:val="28"/>
          <w:lang w:val="fr-CH" w:eastAsia="en-GB"/>
        </w:rPr>
        <w:t>,</w:t>
      </w:r>
      <w:r w:rsidR="00FA59AD" w:rsidRPr="009D3077">
        <w:rPr>
          <w:rFonts w:eastAsia="Times New Roman"/>
          <w:i/>
          <w:iCs/>
          <w:sz w:val="24"/>
          <w:szCs w:val="28"/>
          <w:lang w:val="fr-CH" w:eastAsia="en-GB"/>
        </w:rPr>
        <w:t xml:space="preserve"> alinéa 4</w:t>
      </w:r>
      <w:r w:rsidR="00914E28">
        <w:rPr>
          <w:rFonts w:eastAsia="Times New Roman"/>
          <w:i/>
          <w:iCs/>
          <w:sz w:val="24"/>
          <w:szCs w:val="28"/>
          <w:lang w:val="fr-CH" w:eastAsia="en-GB"/>
        </w:rPr>
        <w:t>,</w:t>
      </w:r>
      <w:r w:rsidR="00FA59AD" w:rsidRPr="009D3077">
        <w:rPr>
          <w:rFonts w:eastAsia="Times New Roman"/>
          <w:i/>
          <w:iCs/>
          <w:sz w:val="24"/>
          <w:szCs w:val="28"/>
          <w:lang w:val="fr-CH" w:eastAsia="en-GB"/>
        </w:rPr>
        <w:t xml:space="preserve"> lettre </w:t>
      </w:r>
      <w:r w:rsidR="002314F6" w:rsidRPr="009D3077">
        <w:rPr>
          <w:rFonts w:eastAsia="Times New Roman"/>
          <w:i/>
          <w:iCs/>
          <w:sz w:val="24"/>
          <w:szCs w:val="28"/>
          <w:lang w:val="fr-CH" w:eastAsia="en-GB"/>
        </w:rPr>
        <w:t>c</w:t>
      </w:r>
      <w:r w:rsidR="00FA59AD" w:rsidRPr="009D3077">
        <w:rPr>
          <w:rFonts w:eastAsia="Times New Roman"/>
          <w:i/>
          <w:iCs/>
          <w:sz w:val="24"/>
          <w:szCs w:val="28"/>
          <w:lang w:val="fr-CH" w:eastAsia="en-GB"/>
        </w:rPr>
        <w:t xml:space="preserve"> et alinéa 6 de la </w:t>
      </w:r>
      <w:proofErr w:type="spellStart"/>
      <w:r w:rsidR="00FA59AD" w:rsidRPr="009D3077">
        <w:rPr>
          <w:rFonts w:eastAsia="Times New Roman"/>
          <w:i/>
          <w:iCs/>
          <w:sz w:val="24"/>
          <w:szCs w:val="28"/>
          <w:lang w:val="fr-CH" w:eastAsia="en-GB"/>
        </w:rPr>
        <w:t>LApEl</w:t>
      </w:r>
      <w:proofErr w:type="spellEnd"/>
      <w:r w:rsidRPr="009D3077">
        <w:rPr>
          <w:rFonts w:eastAsia="Times New Roman"/>
          <w:i/>
          <w:iCs/>
          <w:sz w:val="24"/>
          <w:szCs w:val="28"/>
          <w:lang w:val="fr-CH" w:eastAsia="en-GB"/>
        </w:rPr>
        <w:t>)</w:t>
      </w:r>
    </w:p>
    <w:p w14:paraId="56D398E0" w14:textId="3D3AEE1A" w:rsidR="006A39BF" w:rsidRPr="009D3077" w:rsidRDefault="006A39BF" w:rsidP="00E429AA">
      <w:pPr>
        <w:spacing w:line="260" w:lineRule="exact"/>
        <w:ind w:left="567" w:hanging="567"/>
        <w:rPr>
          <w:rFonts w:eastAsia="Calibri"/>
          <w:szCs w:val="20"/>
          <w:lang w:val="fr-CH" w:eastAsia="de-DE"/>
        </w:rPr>
      </w:pPr>
    </w:p>
    <w:p w14:paraId="6B007CB2" w14:textId="77777777" w:rsidR="003310E6" w:rsidRPr="009D3077" w:rsidRDefault="003310E6" w:rsidP="00E429AA">
      <w:pPr>
        <w:pBdr>
          <w:top w:val="single" w:sz="4" w:space="1" w:color="auto"/>
        </w:pBdr>
        <w:spacing w:line="260" w:lineRule="exact"/>
        <w:ind w:left="567" w:hanging="567"/>
        <w:rPr>
          <w:rFonts w:eastAsia="Calibri"/>
          <w:lang w:val="fr-CH" w:eastAsia="de-DE"/>
        </w:rPr>
      </w:pPr>
    </w:p>
    <w:p w14:paraId="06753866" w14:textId="67DD7C25" w:rsidR="00ED07DE" w:rsidRDefault="00ED07DE" w:rsidP="00ED07DE">
      <w:pPr>
        <w:pStyle w:val="Titre1"/>
        <w:ind w:left="426"/>
        <w:rPr>
          <w:lang w:val="fr-CH"/>
        </w:rPr>
      </w:pPr>
      <w:r>
        <w:rPr>
          <w:lang w:val="fr-CH"/>
        </w:rPr>
        <w:t>Introduction – Objectif et cadre du formulaire</w:t>
      </w:r>
    </w:p>
    <w:p w14:paraId="747F9EFF" w14:textId="5E6E5F03" w:rsidR="00ED07DE" w:rsidRPr="009D3077" w:rsidRDefault="00ED07DE" w:rsidP="00ED07DE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 xml:space="preserve">Le présent formulaire permet aux requérants de </w:t>
      </w:r>
      <w:r w:rsidRPr="009D3077">
        <w:rPr>
          <w:rFonts w:eastAsia="Times New Roman"/>
          <w:b/>
          <w:bCs/>
          <w:szCs w:val="20"/>
          <w:lang w:val="fr-CH" w:eastAsia="en-GB"/>
        </w:rPr>
        <w:t xml:space="preserve">proposer l’ajout d’un nouveau critère d’innovation </w:t>
      </w:r>
      <w:r w:rsidR="00172F91">
        <w:rPr>
          <w:rFonts w:eastAsia="Times New Roman"/>
          <w:szCs w:val="20"/>
          <w:lang w:val="fr-CH" w:eastAsia="en-GB"/>
        </w:rPr>
        <w:t>dans</w:t>
      </w:r>
      <w:r w:rsidRPr="009D3077">
        <w:rPr>
          <w:rFonts w:eastAsia="Times New Roman"/>
          <w:szCs w:val="20"/>
          <w:lang w:val="fr-CH" w:eastAsia="en-GB"/>
        </w:rPr>
        <w:t xml:space="preserve"> la directive OFEN relative </w:t>
      </w:r>
      <w:r w:rsidR="00172F91">
        <w:rPr>
          <w:rFonts w:eastAsia="Times New Roman"/>
          <w:szCs w:val="20"/>
          <w:lang w:val="fr-CH" w:eastAsia="en-GB"/>
        </w:rPr>
        <w:t>à la reconnaissance des</w:t>
      </w:r>
      <w:r w:rsidRPr="009D3077">
        <w:rPr>
          <w:rFonts w:eastAsia="Times New Roman"/>
          <w:szCs w:val="20"/>
          <w:lang w:val="fr-CH" w:eastAsia="en-GB"/>
        </w:rPr>
        <w:t xml:space="preserve"> </w:t>
      </w:r>
      <w:r w:rsidR="008D120C">
        <w:rPr>
          <w:rFonts w:eastAsia="Times New Roman"/>
          <w:szCs w:val="20"/>
          <w:lang w:val="fr-CH" w:eastAsia="en-GB"/>
        </w:rPr>
        <w:t>installations</w:t>
      </w:r>
      <w:r w:rsidRPr="009D3077">
        <w:rPr>
          <w:rFonts w:eastAsia="Times New Roman"/>
          <w:szCs w:val="20"/>
          <w:lang w:val="fr-CH" w:eastAsia="en-GB"/>
        </w:rPr>
        <w:t xml:space="preserve"> pilotes et de démonstration (200 MW)</w:t>
      </w:r>
      <w:r w:rsidR="00172F91">
        <w:rPr>
          <w:rFonts w:eastAsia="Times New Roman"/>
          <w:szCs w:val="20"/>
          <w:lang w:val="fr-CH" w:eastAsia="en-GB"/>
        </w:rPr>
        <w:t xml:space="preserve"> pour le remboursement du timbre réseau</w:t>
      </w:r>
      <w:r w:rsidRPr="009D3077">
        <w:rPr>
          <w:rFonts w:eastAsia="Times New Roman"/>
          <w:szCs w:val="20"/>
          <w:lang w:val="fr-CH" w:eastAsia="en-GB"/>
        </w:rPr>
        <w:t>.</w:t>
      </w:r>
    </w:p>
    <w:p w14:paraId="5F0383A9" w14:textId="77777777" w:rsidR="00ED07DE" w:rsidRPr="009D3077" w:rsidRDefault="00ED07DE" w:rsidP="00ED07DE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Ce formulaire vise à :</w:t>
      </w:r>
    </w:p>
    <w:p w14:paraId="24DEE14F" w14:textId="77777777" w:rsidR="00ED07DE" w:rsidRPr="007F33FE" w:rsidRDefault="00ED07DE" w:rsidP="009E44E6">
      <w:pPr>
        <w:pStyle w:val="AbsatzStrichliste"/>
        <w:rPr>
          <w:lang w:val="fr-CH"/>
        </w:rPr>
      </w:pPr>
      <w:r w:rsidRPr="007F33FE">
        <w:rPr>
          <w:lang w:val="fr-CH"/>
        </w:rPr>
        <w:t xml:space="preserve">permettre à l’OFEN d’évaluer la pertinence, la nouveauté et la </w:t>
      </w:r>
      <w:r w:rsidRPr="00737A94">
        <w:rPr>
          <w:lang w:val="fr-CH"/>
        </w:rPr>
        <w:t>robustesse</w:t>
      </w:r>
      <w:r w:rsidRPr="007F33FE">
        <w:rPr>
          <w:lang w:val="fr-CH"/>
        </w:rPr>
        <w:t xml:space="preserve"> d’un nouveau critère d’innovation ;</w:t>
      </w:r>
    </w:p>
    <w:p w14:paraId="1576514B" w14:textId="77777777" w:rsidR="00ED07DE" w:rsidRPr="007F33FE" w:rsidRDefault="00ED07DE" w:rsidP="009E44E6">
      <w:pPr>
        <w:pStyle w:val="AbsatzStrichliste"/>
        <w:rPr>
          <w:lang w:val="fr-CH"/>
        </w:rPr>
      </w:pPr>
      <w:r w:rsidRPr="007F33FE">
        <w:rPr>
          <w:lang w:val="fr-CH"/>
        </w:rPr>
        <w:t>assurer une procédure uniforme, transparente et traçable ;</w:t>
      </w:r>
    </w:p>
    <w:p w14:paraId="24F37F73" w14:textId="0B95AAC9" w:rsidR="00ED07DE" w:rsidRPr="007F33FE" w:rsidRDefault="00ED07DE" w:rsidP="009E44E6">
      <w:pPr>
        <w:pStyle w:val="AbsatzStrichliste"/>
        <w:rPr>
          <w:lang w:val="fr-CH"/>
        </w:rPr>
      </w:pPr>
      <w:r w:rsidRPr="007F33FE">
        <w:rPr>
          <w:lang w:val="fr-CH"/>
        </w:rPr>
        <w:t>garantir la cohérence du système d’évaluation de l’innovation dans le cadre du contingent de 200 MW.</w:t>
      </w:r>
    </w:p>
    <w:p w14:paraId="2C6D12DB" w14:textId="77777777" w:rsidR="00ED07DE" w:rsidRPr="009D3077" w:rsidRDefault="00ED07DE" w:rsidP="00ED07DE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 xml:space="preserve">La charge de la preuve incombe au requérant. Chaque question ci-dessous doit être complétée en 1000 à 1500 caractères maximum (env. 10–15 lignes). </w:t>
      </w:r>
    </w:p>
    <w:p w14:paraId="6F79183F" w14:textId="7824318B" w:rsidR="00ED07DE" w:rsidRPr="009D3077" w:rsidRDefault="00ED07DE" w:rsidP="00ED07DE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Des annexes techniques ou présentations peuvent être jointes pour étayer les réponses</w:t>
      </w:r>
      <w:r>
        <w:rPr>
          <w:rFonts w:eastAsia="Times New Roman"/>
          <w:szCs w:val="20"/>
          <w:lang w:val="fr-CH" w:eastAsia="en-GB"/>
        </w:rPr>
        <w:t xml:space="preserve"> </w:t>
      </w:r>
      <w:r w:rsidRPr="009D3077">
        <w:rPr>
          <w:rFonts w:eastAsia="Times New Roman"/>
          <w:szCs w:val="20"/>
          <w:lang w:val="fr-CH" w:eastAsia="en-GB"/>
        </w:rPr>
        <w:t>(max. 10 pages A4 ou slides en tout). Les annexes doivent être fournies dans le même format que la demande principale et dénommées clairement pour qu’elles puissent être rattachées aux bonnes questions.</w:t>
      </w:r>
    </w:p>
    <w:p w14:paraId="763A2B26" w14:textId="77777777" w:rsidR="00ED07DE" w:rsidRPr="00F131CE" w:rsidRDefault="00ED07DE" w:rsidP="00F131CE">
      <w:pPr>
        <w:rPr>
          <w:lang w:val="fr-CH"/>
        </w:rPr>
      </w:pPr>
    </w:p>
    <w:p w14:paraId="2491A5D3" w14:textId="67B0D8AC" w:rsidR="007B6659" w:rsidRPr="00F131CE" w:rsidRDefault="007B6659" w:rsidP="00F131CE">
      <w:pPr>
        <w:pStyle w:val="Titre1"/>
        <w:ind w:left="426"/>
        <w:rPr>
          <w:lang w:val="fr-CH"/>
        </w:rPr>
      </w:pPr>
      <w:r w:rsidRPr="00F131CE">
        <w:rPr>
          <w:lang w:val="fr-CH"/>
        </w:rPr>
        <w:lastRenderedPageBreak/>
        <w:t>Informations administratives</w:t>
      </w:r>
    </w:p>
    <w:p w14:paraId="661E2690" w14:textId="4BE3EE59" w:rsidR="00ED07DE" w:rsidRDefault="00ED07DE" w:rsidP="00ED07DE">
      <w:pPr>
        <w:pStyle w:val="Titre2"/>
        <w:rPr>
          <w:rFonts w:eastAsia="Times New Roman"/>
          <w:lang w:val="fr-CH" w:eastAsia="en-GB"/>
        </w:rPr>
      </w:pPr>
      <w:r>
        <w:rPr>
          <w:rFonts w:eastAsia="Times New Roman"/>
          <w:lang w:val="fr-CH" w:eastAsia="en-GB"/>
        </w:rPr>
        <w:t>Identité du</w:t>
      </w:r>
      <w:r w:rsidR="00F131CE">
        <w:rPr>
          <w:rFonts w:eastAsia="Times New Roman"/>
          <w:lang w:val="fr-CH" w:eastAsia="en-GB"/>
        </w:rPr>
        <w:t>/de la</w:t>
      </w:r>
      <w:r>
        <w:rPr>
          <w:rFonts w:eastAsia="Times New Roman"/>
          <w:lang w:val="fr-CH" w:eastAsia="en-GB"/>
        </w:rPr>
        <w:t xml:space="preserve"> r</w:t>
      </w:r>
      <w:r w:rsidR="007B6659" w:rsidRPr="009D3077">
        <w:rPr>
          <w:rFonts w:eastAsia="Times New Roman"/>
          <w:lang w:val="fr-CH" w:eastAsia="en-GB"/>
        </w:rPr>
        <w:t>equérant</w:t>
      </w:r>
      <w:r w:rsidR="00F131CE">
        <w:rPr>
          <w:rFonts w:eastAsia="Times New Roman"/>
          <w:lang w:val="fr-CH" w:eastAsia="en-GB"/>
        </w:rPr>
        <w:t>/e</w:t>
      </w:r>
    </w:p>
    <w:tbl>
      <w:tblPr>
        <w:tblStyle w:val="Tableausimple4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07DE" w:rsidRPr="00683E70" w14:paraId="4997D410" w14:textId="77777777" w:rsidTr="00DA77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8AFD5C2" w14:textId="3679C722" w:rsidR="00ED07DE" w:rsidRPr="00683E70" w:rsidRDefault="00ED07DE" w:rsidP="00DA77F4">
            <w:pPr>
              <w:spacing w:after="0" w:line="276" w:lineRule="auto"/>
              <w:jc w:val="left"/>
              <w:rPr>
                <w:rFonts w:eastAsia="Times New Roman"/>
                <w:szCs w:val="20"/>
                <w:lang w:val="fr-CH" w:eastAsia="en-GB"/>
              </w:rPr>
            </w:pPr>
            <w:r w:rsidRPr="00683E70">
              <w:rPr>
                <w:rFonts w:eastAsia="Times New Roman"/>
                <w:szCs w:val="20"/>
                <w:lang w:val="fr-CH" w:eastAsia="en-GB"/>
              </w:rPr>
              <w:t xml:space="preserve">Raison sociale </w:t>
            </w:r>
            <w:r>
              <w:rPr>
                <w:rFonts w:eastAsia="Times New Roman"/>
                <w:szCs w:val="20"/>
                <w:lang w:val="fr-CH" w:eastAsia="en-GB"/>
              </w:rPr>
              <w:t>(ou nom et prénom personne physique)</w:t>
            </w:r>
            <w:r w:rsidR="00F131CE">
              <w:rPr>
                <w:rFonts w:eastAsia="Times New Roman"/>
                <w:szCs w:val="20"/>
                <w:lang w:val="fr-CH" w:eastAsia="en-GB"/>
              </w:rPr>
              <w:t xml:space="preserve"> </w:t>
            </w:r>
            <w:r w:rsidRPr="00683E70">
              <w:rPr>
                <w:rFonts w:eastAsia="Times New Roman"/>
                <w:szCs w:val="20"/>
                <w:lang w:val="fr-CH" w:eastAsia="en-GB"/>
              </w:rPr>
              <w:t>:</w:t>
            </w:r>
          </w:p>
        </w:tc>
        <w:tc>
          <w:tcPr>
            <w:tcW w:w="4531" w:type="dxa"/>
          </w:tcPr>
          <w:p w14:paraId="2CA824C8" w14:textId="77777777" w:rsidR="00ED07DE" w:rsidRPr="00683E70" w:rsidRDefault="00ED07DE" w:rsidP="00DA77F4">
            <w:pPr>
              <w:spacing w:after="0"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0"/>
                <w:lang w:val="fr-CH" w:eastAsia="en-GB"/>
              </w:rPr>
            </w:pPr>
            <w:r w:rsidRPr="00683E70">
              <w:rPr>
                <w:rFonts w:eastAsia="Times New Roman"/>
                <w:szCs w:val="20"/>
                <w:lang w:val="fr-CH" w:eastAsia="en-GB"/>
              </w:rPr>
              <w:t>Adresse complète :</w:t>
            </w:r>
          </w:p>
        </w:tc>
      </w:tr>
      <w:tr w:rsidR="00ED07DE" w:rsidRPr="00683E70" w14:paraId="358FE233" w14:textId="77777777" w:rsidTr="00DA7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eastAsia="Times New Roman"/>
              <w:szCs w:val="20"/>
              <w:lang w:val="fr-CH" w:eastAsia="en-GB"/>
            </w:rPr>
            <w:id w:val="-1939200224"/>
            <w:placeholder>
              <w:docPart w:val="15C8FB4F11B44302AD617014EC4BC2B7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60AF479F" w14:textId="77777777" w:rsidR="00ED07DE" w:rsidRPr="005A6DD3" w:rsidRDefault="00ED07DE" w:rsidP="00DA77F4">
                <w:pPr>
                  <w:spacing w:after="0" w:line="276" w:lineRule="auto"/>
                  <w:jc w:val="left"/>
                  <w:rPr>
                    <w:rFonts w:eastAsia="Times New Roman"/>
                    <w:szCs w:val="20"/>
                    <w:lang w:eastAsia="en-GB"/>
                  </w:rPr>
                </w:pPr>
                <w:r w:rsidRPr="005A6DD3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eastAsia="Times New Roman"/>
              <w:szCs w:val="20"/>
              <w:lang w:val="fr-CH" w:eastAsia="en-GB"/>
            </w:rPr>
            <w:id w:val="1270271690"/>
            <w:placeholder>
              <w:docPart w:val="406B0E87D3F5413393AB9CEAF2FE7A7F"/>
            </w:placeholder>
            <w:showingPlcHdr/>
          </w:sdtPr>
          <w:sdtContent>
            <w:tc>
              <w:tcPr>
                <w:tcW w:w="4531" w:type="dxa"/>
              </w:tcPr>
              <w:p w14:paraId="3F5B887C" w14:textId="77777777" w:rsidR="00ED07DE" w:rsidRPr="005A6DD3" w:rsidRDefault="00ED07DE" w:rsidP="00DA77F4">
                <w:pPr>
                  <w:spacing w:after="0" w:line="276" w:lineRule="auto"/>
                  <w:jc w:val="lef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/>
                    <w:szCs w:val="20"/>
                    <w:lang w:eastAsia="en-GB"/>
                  </w:rPr>
                </w:pPr>
                <w:r w:rsidRPr="005A6DD3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  <w:tr w:rsidR="00ED07DE" w:rsidRPr="0051590C" w14:paraId="74FA14A6" w14:textId="77777777" w:rsidTr="00DA77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BE5A09B" w14:textId="1E18552B" w:rsidR="00ED07DE" w:rsidRPr="00683E70" w:rsidRDefault="00ED07DE" w:rsidP="00DA77F4">
            <w:pPr>
              <w:spacing w:after="0" w:line="276" w:lineRule="auto"/>
              <w:jc w:val="left"/>
              <w:rPr>
                <w:rFonts w:eastAsia="Times New Roman"/>
                <w:szCs w:val="20"/>
                <w:lang w:val="fr-CH" w:eastAsia="en-GB"/>
              </w:rPr>
            </w:pPr>
            <w:r w:rsidRPr="00683E70">
              <w:rPr>
                <w:rFonts w:eastAsia="Times New Roman"/>
                <w:szCs w:val="20"/>
                <w:lang w:val="fr-CH" w:eastAsia="en-GB"/>
              </w:rPr>
              <w:t xml:space="preserve">N° IDE / registre du commerce </w:t>
            </w:r>
            <w:r>
              <w:rPr>
                <w:rFonts w:eastAsia="Times New Roman"/>
                <w:szCs w:val="20"/>
                <w:lang w:val="fr-CH" w:eastAsia="en-GB"/>
              </w:rPr>
              <w:t>(le cas échéant)</w:t>
            </w:r>
            <w:r w:rsidR="00F131CE">
              <w:rPr>
                <w:rFonts w:eastAsia="Times New Roman"/>
                <w:szCs w:val="20"/>
                <w:lang w:val="fr-CH" w:eastAsia="en-GB"/>
              </w:rPr>
              <w:t xml:space="preserve"> </w:t>
            </w:r>
            <w:r w:rsidRPr="00683E70">
              <w:rPr>
                <w:rFonts w:eastAsia="Times New Roman"/>
                <w:szCs w:val="20"/>
                <w:lang w:val="fr-CH" w:eastAsia="en-GB"/>
              </w:rPr>
              <w:t>:</w:t>
            </w:r>
          </w:p>
        </w:tc>
        <w:tc>
          <w:tcPr>
            <w:tcW w:w="4531" w:type="dxa"/>
          </w:tcPr>
          <w:p w14:paraId="634F5198" w14:textId="77777777" w:rsidR="00ED07DE" w:rsidRPr="00683E70" w:rsidRDefault="00ED07DE" w:rsidP="00DA77F4">
            <w:pPr>
              <w:spacing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0"/>
                <w:lang w:val="fr-CH" w:eastAsia="en-GB"/>
              </w:rPr>
            </w:pPr>
            <w:r w:rsidRPr="00683E70">
              <w:rPr>
                <w:rFonts w:eastAsia="Times New Roman"/>
                <w:b/>
                <w:bCs/>
                <w:szCs w:val="20"/>
                <w:lang w:val="fr-CH" w:eastAsia="en-GB"/>
              </w:rPr>
              <w:t>Site web (le cas échéant) :</w:t>
            </w:r>
          </w:p>
        </w:tc>
      </w:tr>
      <w:tr w:rsidR="00ED07DE" w:rsidRPr="00683E70" w14:paraId="66A98B7A" w14:textId="77777777" w:rsidTr="00DA7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eastAsia="Times New Roman"/>
              <w:szCs w:val="20"/>
              <w:lang w:val="fr-CH" w:eastAsia="en-GB"/>
            </w:rPr>
            <w:id w:val="-2123219247"/>
            <w:placeholder>
              <w:docPart w:val="47476F5C0FB44DFD8B760BC3235BCA21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38F71BBE" w14:textId="77777777" w:rsidR="00ED07DE" w:rsidRPr="005A6DD3" w:rsidRDefault="00ED07DE" w:rsidP="00DA77F4">
                <w:pPr>
                  <w:spacing w:after="0" w:line="276" w:lineRule="auto"/>
                  <w:jc w:val="left"/>
                  <w:rPr>
                    <w:rFonts w:eastAsia="Times New Roman"/>
                    <w:szCs w:val="20"/>
                    <w:lang w:eastAsia="en-GB"/>
                  </w:rPr>
                </w:pPr>
                <w:r w:rsidRPr="005A6DD3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eastAsia="Times New Roman"/>
              <w:szCs w:val="20"/>
              <w:lang w:val="fr-CH" w:eastAsia="en-GB"/>
            </w:rPr>
            <w:id w:val="526149746"/>
            <w:placeholder>
              <w:docPart w:val="EC224F3118A1489C90125305053A60A0"/>
            </w:placeholder>
            <w:showingPlcHdr/>
          </w:sdtPr>
          <w:sdtContent>
            <w:tc>
              <w:tcPr>
                <w:tcW w:w="4531" w:type="dxa"/>
              </w:tcPr>
              <w:p w14:paraId="7AF0102D" w14:textId="77777777" w:rsidR="00ED07DE" w:rsidRPr="005A6DD3" w:rsidRDefault="00ED07DE" w:rsidP="00DA77F4">
                <w:pPr>
                  <w:spacing w:after="0" w:line="276" w:lineRule="auto"/>
                  <w:jc w:val="lef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/>
                    <w:szCs w:val="20"/>
                    <w:lang w:eastAsia="en-GB"/>
                  </w:rPr>
                </w:pPr>
                <w:r w:rsidRPr="005A6DD3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</w:tbl>
    <w:p w14:paraId="7C66D278" w14:textId="77777777" w:rsidR="00ED07DE" w:rsidRPr="00F131CE" w:rsidRDefault="00ED07DE" w:rsidP="00F131CE">
      <w:pPr>
        <w:rPr>
          <w:lang w:eastAsia="en-GB"/>
        </w:rPr>
      </w:pPr>
    </w:p>
    <w:p w14:paraId="50F172F5" w14:textId="72BEDDDD" w:rsidR="00ED07DE" w:rsidRDefault="00ED07DE" w:rsidP="00030C6A">
      <w:pPr>
        <w:pStyle w:val="Titre2"/>
        <w:rPr>
          <w:rFonts w:eastAsia="Times New Roman"/>
          <w:lang w:val="fr-CH" w:eastAsia="en-GB"/>
        </w:rPr>
      </w:pPr>
      <w:r>
        <w:rPr>
          <w:rFonts w:eastAsia="Times New Roman"/>
          <w:lang w:val="fr-CH" w:eastAsia="en-GB"/>
        </w:rPr>
        <w:t>Personne de contact</w:t>
      </w:r>
    </w:p>
    <w:tbl>
      <w:tblPr>
        <w:tblStyle w:val="Tableausimple4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07DE" w:rsidRPr="00683E70" w14:paraId="00E8468A" w14:textId="77777777" w:rsidTr="00DA77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424419A" w14:textId="77777777" w:rsidR="00ED07DE" w:rsidRPr="00683E70" w:rsidRDefault="00ED07DE" w:rsidP="00DA77F4">
            <w:pPr>
              <w:rPr>
                <w:lang w:val="fr-CH" w:eastAsia="en-GB"/>
              </w:rPr>
            </w:pPr>
            <w:r w:rsidRPr="00683E70">
              <w:rPr>
                <w:rFonts w:eastAsia="Times New Roman"/>
                <w:szCs w:val="20"/>
                <w:lang w:val="fr-CH" w:eastAsia="en-GB"/>
              </w:rPr>
              <w:t>Nom et prénom :</w:t>
            </w:r>
          </w:p>
        </w:tc>
        <w:tc>
          <w:tcPr>
            <w:tcW w:w="4531" w:type="dxa"/>
          </w:tcPr>
          <w:p w14:paraId="6DF591D3" w14:textId="6B407621" w:rsidR="00ED07DE" w:rsidRPr="00683E70" w:rsidRDefault="00ED07DE" w:rsidP="00DA77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CH" w:eastAsia="en-GB"/>
              </w:rPr>
            </w:pPr>
            <w:r w:rsidRPr="00683E70">
              <w:rPr>
                <w:rFonts w:eastAsia="Times New Roman"/>
                <w:szCs w:val="20"/>
                <w:lang w:val="fr-CH" w:eastAsia="en-GB"/>
              </w:rPr>
              <w:t>Fonction</w:t>
            </w:r>
            <w:r>
              <w:rPr>
                <w:rFonts w:eastAsia="Times New Roman"/>
                <w:szCs w:val="20"/>
                <w:lang w:val="fr-CH" w:eastAsia="en-GB"/>
              </w:rPr>
              <w:t xml:space="preserve"> </w:t>
            </w:r>
            <w:r w:rsidRPr="00683E70">
              <w:rPr>
                <w:rFonts w:eastAsia="Times New Roman"/>
                <w:szCs w:val="20"/>
                <w:lang w:val="fr-CH" w:eastAsia="en-GB"/>
              </w:rPr>
              <w:t>:</w:t>
            </w:r>
            <w:r>
              <w:rPr>
                <w:rFonts w:eastAsia="Times New Roman"/>
                <w:szCs w:val="20"/>
                <w:lang w:val="fr-CH" w:eastAsia="en-GB"/>
              </w:rPr>
              <w:t xml:space="preserve"> </w:t>
            </w:r>
          </w:p>
        </w:tc>
      </w:tr>
      <w:tr w:rsidR="00ED07DE" w:rsidRPr="00683E70" w14:paraId="35509BF2" w14:textId="77777777" w:rsidTr="00DA7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lang w:val="fr-CH" w:eastAsia="en-GB"/>
            </w:rPr>
            <w:id w:val="-1683734934"/>
            <w:placeholder>
              <w:docPart w:val="47F597C4DA1546C9A10747AC906F56EE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69E6CB69" w14:textId="77777777" w:rsidR="00ED07DE" w:rsidRPr="005A6DD3" w:rsidRDefault="00ED07DE" w:rsidP="00DA77F4">
                <w:pPr>
                  <w:rPr>
                    <w:b w:val="0"/>
                    <w:bCs w:val="0"/>
                    <w:lang w:eastAsia="en-GB"/>
                  </w:rPr>
                </w:pPr>
                <w:r w:rsidRPr="005A6DD3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eastAsia="Times New Roman"/>
              <w:szCs w:val="20"/>
              <w:lang w:val="fr-CH" w:eastAsia="en-GB"/>
            </w:rPr>
            <w:id w:val="564465365"/>
            <w:placeholder>
              <w:docPart w:val="511FA2961FC841DEBD5E81A76B2D0672"/>
            </w:placeholder>
            <w:showingPlcHdr/>
          </w:sdtPr>
          <w:sdtContent>
            <w:tc>
              <w:tcPr>
                <w:tcW w:w="4531" w:type="dxa"/>
              </w:tcPr>
              <w:p w14:paraId="56166C96" w14:textId="77777777" w:rsidR="00ED07DE" w:rsidRPr="005A6DD3" w:rsidRDefault="00ED07DE" w:rsidP="00DA77F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en-GB"/>
                  </w:rPr>
                </w:pPr>
                <w:r w:rsidRPr="005A6DD3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  <w:tr w:rsidR="00ED07DE" w:rsidRPr="00683E70" w14:paraId="42C604B0" w14:textId="77777777" w:rsidTr="00DA77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07B6A81" w14:textId="7B088B2A" w:rsidR="00ED07DE" w:rsidRPr="00683E70" w:rsidRDefault="00ED07DE" w:rsidP="00DA77F4">
            <w:pPr>
              <w:rPr>
                <w:lang w:val="fr-CH" w:eastAsia="en-GB"/>
              </w:rPr>
            </w:pPr>
            <w:r w:rsidRPr="00683E70">
              <w:rPr>
                <w:rFonts w:eastAsia="Times New Roman"/>
                <w:szCs w:val="20"/>
                <w:lang w:val="fr-CH" w:eastAsia="en-GB"/>
              </w:rPr>
              <w:t xml:space="preserve">Adresse </w:t>
            </w:r>
            <w:proofErr w:type="gramStart"/>
            <w:r w:rsidRPr="00683E70">
              <w:rPr>
                <w:rFonts w:eastAsia="Times New Roman"/>
                <w:szCs w:val="20"/>
                <w:lang w:val="fr-CH" w:eastAsia="en-GB"/>
              </w:rPr>
              <w:t>e-mail</w:t>
            </w:r>
            <w:proofErr w:type="gramEnd"/>
            <w:r w:rsidR="00EA59CC">
              <w:rPr>
                <w:rFonts w:eastAsia="Times New Roman"/>
                <w:szCs w:val="20"/>
                <w:lang w:val="fr-CH" w:eastAsia="en-GB"/>
              </w:rPr>
              <w:t xml:space="preserve"> </w:t>
            </w:r>
            <w:r w:rsidRPr="00683E70">
              <w:rPr>
                <w:rFonts w:eastAsia="Times New Roman"/>
                <w:szCs w:val="20"/>
                <w:lang w:val="fr-CH" w:eastAsia="en-GB"/>
              </w:rPr>
              <w:t>:</w:t>
            </w:r>
          </w:p>
        </w:tc>
        <w:tc>
          <w:tcPr>
            <w:tcW w:w="4531" w:type="dxa"/>
          </w:tcPr>
          <w:p w14:paraId="49B1BDAA" w14:textId="77777777" w:rsidR="00ED07DE" w:rsidRPr="00683E70" w:rsidRDefault="00ED07DE" w:rsidP="00DA7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CH" w:eastAsia="en-GB"/>
              </w:rPr>
            </w:pPr>
            <w:r w:rsidRPr="00683E70">
              <w:rPr>
                <w:rFonts w:eastAsia="Times New Roman"/>
                <w:b/>
                <w:bCs/>
                <w:szCs w:val="20"/>
                <w:lang w:val="fr-CH" w:eastAsia="en-GB"/>
              </w:rPr>
              <w:t>Numéro de téléphone direct :</w:t>
            </w:r>
          </w:p>
        </w:tc>
      </w:tr>
      <w:tr w:rsidR="00ED07DE" w:rsidRPr="00683E70" w14:paraId="13AF887D" w14:textId="77777777" w:rsidTr="00DA77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lang w:val="fr-CH" w:eastAsia="en-GB"/>
            </w:rPr>
            <w:id w:val="-87855936"/>
            <w:placeholder>
              <w:docPart w:val="47F597C4DA1546C9A10747AC906F56EE"/>
            </w:placeholder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1" w:type="dxa"/>
              </w:tcPr>
              <w:p w14:paraId="41AEBD49" w14:textId="77777777" w:rsidR="00ED07DE" w:rsidRPr="005A6DD3" w:rsidRDefault="00ED07DE" w:rsidP="00DA77F4">
                <w:pPr>
                  <w:rPr>
                    <w:b w:val="0"/>
                    <w:bCs w:val="0"/>
                    <w:lang w:eastAsia="en-GB"/>
                  </w:rPr>
                </w:pPr>
                <w:r w:rsidRPr="005A6DD3">
                  <w:rPr>
                    <w:rStyle w:val="Textedelespacerserv"/>
                    <w:b w:val="0"/>
                    <w:bCs w:val="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eastAsia="Times New Roman"/>
              <w:szCs w:val="20"/>
              <w:lang w:val="fr-CH" w:eastAsia="en-GB"/>
            </w:rPr>
            <w:id w:val="1105306549"/>
            <w:placeholder>
              <w:docPart w:val="AE17C82BC32047F1AC3FEE92D3B013C1"/>
            </w:placeholder>
            <w:showingPlcHdr/>
          </w:sdtPr>
          <w:sdtContent>
            <w:tc>
              <w:tcPr>
                <w:tcW w:w="4531" w:type="dxa"/>
              </w:tcPr>
              <w:p w14:paraId="67A08231" w14:textId="77777777" w:rsidR="00ED07DE" w:rsidRPr="005A6DD3" w:rsidRDefault="00ED07DE" w:rsidP="00DA77F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en-GB"/>
                  </w:rPr>
                </w:pPr>
                <w:r w:rsidRPr="005A6DD3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</w:tbl>
    <w:p w14:paraId="679CF4CD" w14:textId="6D64D94E" w:rsidR="00030C6A" w:rsidRPr="009D3077" w:rsidRDefault="007B6659" w:rsidP="00030C6A">
      <w:pPr>
        <w:pStyle w:val="Titre2"/>
        <w:rPr>
          <w:rFonts w:eastAsia="Times New Roman"/>
          <w:lang w:val="fr-CH" w:eastAsia="en-GB"/>
        </w:rPr>
      </w:pPr>
      <w:r w:rsidRPr="009D3077">
        <w:rPr>
          <w:rFonts w:eastAsia="Times New Roman"/>
          <w:lang w:val="fr-CH" w:eastAsia="en-GB"/>
        </w:rPr>
        <w:t xml:space="preserve">Titre du critère </w:t>
      </w:r>
      <w:r w:rsidR="002314F6" w:rsidRPr="009D3077">
        <w:rPr>
          <w:rFonts w:eastAsia="Times New Roman"/>
          <w:lang w:val="fr-CH" w:eastAsia="en-GB"/>
        </w:rPr>
        <w:t>d’innovation</w:t>
      </w:r>
      <w:r w:rsidRPr="009D3077">
        <w:rPr>
          <w:rFonts w:eastAsia="Times New Roman"/>
          <w:lang w:val="fr-CH" w:eastAsia="en-GB"/>
        </w:rPr>
        <w:t xml:space="preserve"> proposé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7B6659" w:rsidRPr="0051590C" w14:paraId="3A49F7FE" w14:textId="77777777" w:rsidTr="007B6659">
        <w:tc>
          <w:tcPr>
            <w:tcW w:w="9062" w:type="dxa"/>
            <w:shd w:val="clear" w:color="auto" w:fill="F2F2F2" w:themeFill="background1" w:themeFillShade="F2"/>
          </w:tcPr>
          <w:sdt>
            <w:sdtPr>
              <w:rPr>
                <w:lang w:val="fr-CH" w:eastAsia="en-GB"/>
              </w:rPr>
              <w:tag w:val="(Formulation concise et unique – 120 caractères max)…"/>
              <w:id w:val="2038075598"/>
              <w:placeholder>
                <w:docPart w:val="8E3A0EAB767948D99FDD25506FC3ADC8"/>
              </w:placeholder>
            </w:sdtPr>
            <w:sdtContent>
              <w:p w14:paraId="61B00F5B" w14:textId="4080BAC7" w:rsidR="007B6659" w:rsidRPr="009D3077" w:rsidRDefault="007B6659" w:rsidP="007B6659">
                <w:pPr>
                  <w:spacing w:line="276" w:lineRule="auto"/>
                  <w:rPr>
                    <w:lang w:val="fr-CH" w:eastAsia="en-GB"/>
                  </w:rPr>
                </w:pPr>
                <w:r w:rsidRPr="009D3077">
                  <w:rPr>
                    <w:rFonts w:eastAsia="Times New Roman"/>
                    <w:i/>
                    <w:iCs/>
                    <w:szCs w:val="20"/>
                    <w:lang w:val="fr-CH" w:eastAsia="en-GB"/>
                  </w:rPr>
                  <w:t xml:space="preserve">(Formulation concise et unique – 120 caractères </w:t>
                </w:r>
                <w:proofErr w:type="gramStart"/>
                <w:r w:rsidRPr="009D3077">
                  <w:rPr>
                    <w:rFonts w:eastAsia="Times New Roman"/>
                    <w:i/>
                    <w:iCs/>
                    <w:szCs w:val="20"/>
                    <w:lang w:val="fr-CH" w:eastAsia="en-GB"/>
                  </w:rPr>
                  <w:t>max)</w:t>
                </w:r>
                <w:r w:rsidRPr="009D3077">
                  <w:rPr>
                    <w:rFonts w:eastAsia="Times New Roman"/>
                    <w:szCs w:val="20"/>
                    <w:lang w:val="fr-CH" w:eastAsia="en-GB"/>
                  </w:rPr>
                  <w:t>…</w:t>
                </w:r>
                <w:proofErr w:type="gramEnd"/>
              </w:p>
            </w:sdtContent>
          </w:sdt>
        </w:tc>
      </w:tr>
    </w:tbl>
    <w:p w14:paraId="1EFB9073" w14:textId="77777777" w:rsidR="007B6659" w:rsidRPr="009D3077" w:rsidRDefault="007B6659" w:rsidP="007B6659">
      <w:pPr>
        <w:pStyle w:val="Titre2"/>
        <w:rPr>
          <w:rFonts w:eastAsia="Calibri"/>
          <w:noProof/>
          <w:lang w:val="fr-CH" w:eastAsia="de-CH"/>
        </w:rPr>
      </w:pPr>
      <w:r w:rsidRPr="009D3077">
        <w:rPr>
          <w:rFonts w:eastAsia="Calibri"/>
          <w:noProof/>
          <w:lang w:val="fr-CH" w:eastAsia="de-CH"/>
        </w:rPr>
        <w:t>Champ d’application prévu</w:t>
      </w:r>
    </w:p>
    <w:p w14:paraId="624120A1" w14:textId="0917862F" w:rsidR="007B6659" w:rsidRPr="009D3077" w:rsidRDefault="00000000" w:rsidP="007B6659">
      <w:pPr>
        <w:spacing w:line="276" w:lineRule="auto"/>
        <w:rPr>
          <w:rFonts w:eastAsia="Times New Roman"/>
          <w:szCs w:val="20"/>
          <w:lang w:val="fr-CH" w:eastAsia="en-GB"/>
        </w:rPr>
      </w:pPr>
      <w:sdt>
        <w:sdtPr>
          <w:rPr>
            <w:rFonts w:ascii="Segoe UI Symbol" w:eastAsia="Times New Roman" w:hAnsi="Segoe UI Symbol" w:cs="Segoe UI Symbol"/>
            <w:szCs w:val="20"/>
            <w:lang w:val="fr-CH" w:eastAsia="en-GB"/>
          </w:rPr>
          <w:id w:val="-1888878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659" w:rsidRPr="009D3077">
            <w:rPr>
              <w:rFonts w:ascii="MS Gothic" w:eastAsia="MS Gothic" w:hAnsi="MS Gothic" w:cs="Segoe UI Symbol"/>
              <w:szCs w:val="20"/>
              <w:lang w:val="fr-CH" w:eastAsia="en-GB"/>
            </w:rPr>
            <w:t>☐</w:t>
          </w:r>
        </w:sdtContent>
      </w:sdt>
      <w:r w:rsidR="007B6659" w:rsidRPr="009D3077">
        <w:rPr>
          <w:rFonts w:eastAsia="Times New Roman"/>
          <w:szCs w:val="20"/>
          <w:lang w:val="fr-CH" w:eastAsia="en-GB"/>
        </w:rPr>
        <w:t xml:space="preserve"> Technique</w:t>
      </w:r>
    </w:p>
    <w:p w14:paraId="778DB84C" w14:textId="4C89528D" w:rsidR="007B6659" w:rsidRPr="009D3077" w:rsidRDefault="00000000" w:rsidP="007B6659">
      <w:pPr>
        <w:spacing w:line="276" w:lineRule="auto"/>
        <w:rPr>
          <w:rFonts w:eastAsia="Times New Roman"/>
          <w:szCs w:val="20"/>
          <w:lang w:val="fr-CH" w:eastAsia="en-GB"/>
        </w:rPr>
      </w:pPr>
      <w:sdt>
        <w:sdtPr>
          <w:rPr>
            <w:rFonts w:ascii="Segoe UI Symbol" w:eastAsia="Times New Roman" w:hAnsi="Segoe UI Symbol" w:cs="Segoe UI Symbol"/>
            <w:szCs w:val="20"/>
            <w:lang w:val="fr-CH" w:eastAsia="en-GB"/>
          </w:rPr>
          <w:id w:val="821396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659" w:rsidRPr="009D3077">
            <w:rPr>
              <w:rFonts w:ascii="MS Gothic" w:eastAsia="MS Gothic" w:hAnsi="MS Gothic" w:cs="Segoe UI Symbol"/>
              <w:szCs w:val="20"/>
              <w:lang w:val="fr-CH" w:eastAsia="en-GB"/>
            </w:rPr>
            <w:t>☐</w:t>
          </w:r>
        </w:sdtContent>
      </w:sdt>
      <w:r w:rsidR="007B6659" w:rsidRPr="009D3077">
        <w:rPr>
          <w:rFonts w:eastAsia="Times New Roman"/>
          <w:szCs w:val="20"/>
          <w:lang w:val="fr-CH" w:eastAsia="en-GB"/>
        </w:rPr>
        <w:t xml:space="preserve"> Opérationnel</w:t>
      </w:r>
    </w:p>
    <w:p w14:paraId="12E42676" w14:textId="71D3954F" w:rsidR="007B6659" w:rsidRPr="009D3077" w:rsidRDefault="00000000" w:rsidP="007B6659">
      <w:pPr>
        <w:spacing w:line="276" w:lineRule="auto"/>
        <w:rPr>
          <w:rFonts w:eastAsia="Times New Roman"/>
          <w:szCs w:val="20"/>
          <w:lang w:val="fr-CH" w:eastAsia="en-GB"/>
        </w:rPr>
      </w:pPr>
      <w:sdt>
        <w:sdtPr>
          <w:rPr>
            <w:rFonts w:ascii="Segoe UI Symbol" w:eastAsia="Times New Roman" w:hAnsi="Segoe UI Symbol" w:cs="Segoe UI Symbol"/>
            <w:szCs w:val="20"/>
            <w:lang w:val="fr-CH" w:eastAsia="en-GB"/>
          </w:rPr>
          <w:id w:val="-714193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659" w:rsidRPr="009D3077">
            <w:rPr>
              <w:rFonts w:ascii="MS Gothic" w:eastAsia="MS Gothic" w:hAnsi="MS Gothic" w:cs="Segoe UI Symbol"/>
              <w:szCs w:val="20"/>
              <w:lang w:val="fr-CH" w:eastAsia="en-GB"/>
            </w:rPr>
            <w:t>☐</w:t>
          </w:r>
        </w:sdtContent>
      </w:sdt>
      <w:r w:rsidR="007B6659" w:rsidRPr="009D3077">
        <w:rPr>
          <w:rFonts w:eastAsia="Times New Roman"/>
          <w:szCs w:val="20"/>
          <w:lang w:val="fr-CH" w:eastAsia="en-GB"/>
        </w:rPr>
        <w:t xml:space="preserve"> Mixte (technique + opérationnel)</w:t>
      </w:r>
    </w:p>
    <w:p w14:paraId="57087841" w14:textId="4027478E" w:rsidR="007B6659" w:rsidRPr="009D3077" w:rsidRDefault="00030C6A" w:rsidP="006A24C2">
      <w:pPr>
        <w:pStyle w:val="Titre1"/>
        <w:rPr>
          <w:lang w:val="fr-CH"/>
        </w:rPr>
      </w:pPr>
      <w:r w:rsidRPr="009D3077">
        <w:rPr>
          <w:lang w:val="fr-CH"/>
        </w:rPr>
        <w:br w:type="column"/>
      </w:r>
      <w:r w:rsidR="002314F6" w:rsidRPr="009D3077">
        <w:rPr>
          <w:lang w:val="fr-CH"/>
        </w:rPr>
        <w:lastRenderedPageBreak/>
        <w:t>Démonstration du caractère innovant de l‘aspect technique ou opérationnel visé par le critère proposé</w:t>
      </w:r>
    </w:p>
    <w:p w14:paraId="37A31502" w14:textId="219FD7F6" w:rsidR="007B6659" w:rsidRPr="009D3077" w:rsidRDefault="007B6659" w:rsidP="007B6659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Les sections suivantes doivent démontrer que l</w:t>
      </w:r>
      <w:r w:rsidR="004A7DA0" w:rsidRPr="009D3077">
        <w:rPr>
          <w:rFonts w:eastAsia="Times New Roman"/>
          <w:szCs w:val="20"/>
          <w:lang w:val="fr-CH" w:eastAsia="en-GB"/>
        </w:rPr>
        <w:t>’</w:t>
      </w:r>
      <w:r w:rsidR="002314F6" w:rsidRPr="009D3077">
        <w:rPr>
          <w:rFonts w:eastAsia="Times New Roman"/>
          <w:szCs w:val="20"/>
          <w:lang w:val="fr-CH" w:eastAsia="en-GB"/>
        </w:rPr>
        <w:t xml:space="preserve">aspect technique ou </w:t>
      </w:r>
      <w:r w:rsidR="004A7DA0" w:rsidRPr="009D3077">
        <w:rPr>
          <w:rFonts w:eastAsia="Times New Roman"/>
          <w:szCs w:val="20"/>
          <w:lang w:val="fr-CH" w:eastAsia="en-GB"/>
        </w:rPr>
        <w:t>opérationnel</w:t>
      </w:r>
      <w:r w:rsidRPr="009D3077">
        <w:rPr>
          <w:rFonts w:eastAsia="Times New Roman"/>
          <w:szCs w:val="20"/>
          <w:lang w:val="fr-CH" w:eastAsia="en-GB"/>
        </w:rPr>
        <w:t xml:space="preserve"> proposé :</w:t>
      </w:r>
    </w:p>
    <w:p w14:paraId="0669AC5F" w14:textId="25926DEB" w:rsidR="007B6659" w:rsidRPr="00A92679" w:rsidRDefault="007B6659" w:rsidP="000C054A">
      <w:pPr>
        <w:pStyle w:val="AbsatzStrichliste"/>
        <w:rPr>
          <w:lang w:val="fr-CH"/>
        </w:rPr>
      </w:pPr>
      <w:r w:rsidRPr="00A92679">
        <w:rPr>
          <w:lang w:val="fr-CH"/>
        </w:rPr>
        <w:t xml:space="preserve">représente une </w:t>
      </w:r>
      <w:r w:rsidRPr="00A92679">
        <w:rPr>
          <w:b/>
          <w:bCs/>
          <w:lang w:val="fr-CH"/>
        </w:rPr>
        <w:t>différence claire</w:t>
      </w:r>
      <w:r w:rsidRPr="00A92679">
        <w:rPr>
          <w:lang w:val="fr-CH"/>
        </w:rPr>
        <w:t xml:space="preserve"> par rapport à l’état de la technique ou de la pratique,</w:t>
      </w:r>
    </w:p>
    <w:p w14:paraId="1F06664C" w14:textId="1A1F5CC9" w:rsidR="007B6659" w:rsidRPr="00A92679" w:rsidRDefault="007B6659" w:rsidP="000C054A">
      <w:pPr>
        <w:pStyle w:val="AbsatzStrichliste"/>
        <w:rPr>
          <w:lang w:val="fr-CH"/>
        </w:rPr>
      </w:pPr>
      <w:r w:rsidRPr="00A92679">
        <w:rPr>
          <w:lang w:val="fr-CH"/>
        </w:rPr>
        <w:t xml:space="preserve">présente un </w:t>
      </w:r>
      <w:r w:rsidRPr="00A92679">
        <w:rPr>
          <w:b/>
          <w:bCs/>
          <w:lang w:val="fr-CH"/>
        </w:rPr>
        <w:t>caractère non évident</w:t>
      </w:r>
      <w:r w:rsidR="00A92679" w:rsidRPr="00A92679">
        <w:rPr>
          <w:lang w:val="fr-CH"/>
        </w:rPr>
        <w:t>,</w:t>
      </w:r>
    </w:p>
    <w:p w14:paraId="538F2469" w14:textId="77777777" w:rsidR="007B6659" w:rsidRPr="00A92679" w:rsidRDefault="007B6659" w:rsidP="000C054A">
      <w:pPr>
        <w:pStyle w:val="AbsatzStrichliste"/>
        <w:rPr>
          <w:lang w:val="fr-CH"/>
        </w:rPr>
      </w:pPr>
      <w:r w:rsidRPr="00A92679">
        <w:rPr>
          <w:lang w:val="fr-CH"/>
        </w:rPr>
        <w:t xml:space="preserve">génère un </w:t>
      </w:r>
      <w:r w:rsidRPr="00A92679">
        <w:rPr>
          <w:b/>
          <w:bCs/>
          <w:lang w:val="fr-CH"/>
        </w:rPr>
        <w:t>effet technique ou systémique mesurable</w:t>
      </w:r>
      <w:r w:rsidRPr="00A92679">
        <w:rPr>
          <w:lang w:val="fr-CH"/>
        </w:rPr>
        <w:t>,</w:t>
      </w:r>
    </w:p>
    <w:p w14:paraId="3574AFD4" w14:textId="2966AB89" w:rsidR="007B6659" w:rsidRPr="007F33FE" w:rsidRDefault="007B6659" w:rsidP="000C054A">
      <w:pPr>
        <w:pStyle w:val="AbsatzStrichliste"/>
        <w:rPr>
          <w:lang w:val="fr-CH"/>
        </w:rPr>
      </w:pPr>
      <w:r w:rsidRPr="007F33FE">
        <w:rPr>
          <w:lang w:val="fr-CH"/>
        </w:rPr>
        <w:t xml:space="preserve">est </w:t>
      </w:r>
      <w:r w:rsidRPr="007F33FE">
        <w:rPr>
          <w:b/>
          <w:bCs/>
          <w:lang w:val="fr-CH"/>
        </w:rPr>
        <w:t>reproductible</w:t>
      </w:r>
      <w:r w:rsidRPr="007F33FE">
        <w:rPr>
          <w:lang w:val="fr-CH"/>
        </w:rPr>
        <w:t xml:space="preserve"> et pertinent pour le système.</w:t>
      </w:r>
    </w:p>
    <w:p w14:paraId="04EE1B6E" w14:textId="77777777" w:rsidR="00B63881" w:rsidRPr="009D3077" w:rsidRDefault="00B63881" w:rsidP="007306B0">
      <w:pPr>
        <w:spacing w:after="0" w:line="276" w:lineRule="auto"/>
        <w:jc w:val="left"/>
        <w:rPr>
          <w:rFonts w:eastAsia="Times New Roman"/>
          <w:szCs w:val="20"/>
          <w:lang w:val="fr-CH" w:eastAsia="en-GB"/>
        </w:rPr>
      </w:pPr>
    </w:p>
    <w:p w14:paraId="5AD21C43" w14:textId="77777777" w:rsidR="00071F8F" w:rsidRPr="009D3077" w:rsidRDefault="00071F8F">
      <w:pPr>
        <w:spacing w:after="160" w:line="259" w:lineRule="auto"/>
        <w:jc w:val="left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br w:type="page"/>
      </w:r>
    </w:p>
    <w:p w14:paraId="4D616E95" w14:textId="16396AED" w:rsidR="007B6659" w:rsidRPr="009D3077" w:rsidRDefault="00EE57DB" w:rsidP="00EE57DB">
      <w:pPr>
        <w:pStyle w:val="Titre2"/>
        <w:rPr>
          <w:lang w:val="fr-CH"/>
        </w:rPr>
      </w:pPr>
      <w:r w:rsidRPr="009D3077">
        <w:rPr>
          <w:lang w:val="fr-CH"/>
        </w:rPr>
        <w:lastRenderedPageBreak/>
        <w:t>État de référence</w:t>
      </w:r>
    </w:p>
    <w:p w14:paraId="59D9D40D" w14:textId="77777777" w:rsidR="00EE57DB" w:rsidRPr="009D3077" w:rsidRDefault="00EE57DB" w:rsidP="00EE57DB">
      <w:pPr>
        <w:rPr>
          <w:lang w:val="fr-CH"/>
        </w:rPr>
      </w:pPr>
      <w:r w:rsidRPr="009D3077">
        <w:rPr>
          <w:b/>
          <w:bCs/>
          <w:lang w:val="fr-CH"/>
        </w:rPr>
        <w:t>Question :</w:t>
      </w:r>
      <w:r w:rsidRPr="009D3077">
        <w:rPr>
          <w:lang w:val="fr-CH"/>
        </w:rPr>
        <w:t xml:space="preserve"> Quelle solution de référence est aujourd’hui utilisée pour atteindre le même objectif, tant au niveau technique qu’opérationnel ?</w:t>
      </w:r>
    </w:p>
    <w:p w14:paraId="14A8DE5A" w14:textId="77777777" w:rsidR="00EE57DB" w:rsidRPr="009D3077" w:rsidRDefault="00EE57DB" w:rsidP="00EE57DB">
      <w:pPr>
        <w:rPr>
          <w:lang w:val="fr-CH"/>
        </w:rPr>
      </w:pPr>
      <w:r w:rsidRPr="009D3077">
        <w:rPr>
          <w:lang w:val="fr-CH"/>
        </w:rPr>
        <w:t>Décrire brièvement :</w:t>
      </w:r>
    </w:p>
    <w:p w14:paraId="2D66DE31" w14:textId="2EC39998" w:rsidR="00EE57DB" w:rsidRPr="007F33FE" w:rsidRDefault="00EE57DB" w:rsidP="00D91441">
      <w:pPr>
        <w:pStyle w:val="AbsatzStrichliste"/>
        <w:rPr>
          <w:lang w:val="fr-CH"/>
        </w:rPr>
      </w:pPr>
      <w:r w:rsidRPr="007F33FE">
        <w:rPr>
          <w:lang w:val="fr-CH"/>
        </w:rPr>
        <w:t>la technologie standard,</w:t>
      </w:r>
      <w:r w:rsidR="008B7535" w:rsidRPr="007F33FE">
        <w:rPr>
          <w:lang w:val="fr-CH"/>
        </w:rPr>
        <w:t xml:space="preserve"> correspondant à l’état de la technique ou de la pratique</w:t>
      </w:r>
    </w:p>
    <w:p w14:paraId="5E66B9D1" w14:textId="54CF1DDD" w:rsidR="00EE57DB" w:rsidRPr="007F33FE" w:rsidRDefault="00EE57DB" w:rsidP="00D91441">
      <w:pPr>
        <w:pStyle w:val="AbsatzStrichliste"/>
        <w:rPr>
          <w:lang w:val="fr-CH"/>
        </w:rPr>
      </w:pPr>
      <w:r w:rsidRPr="007F33FE">
        <w:rPr>
          <w:lang w:val="fr-CH"/>
        </w:rPr>
        <w:t>la manière dont elle est exploitée en pratique (raccordement, dispatching, pilotage, intégration réseau),</w:t>
      </w:r>
    </w:p>
    <w:p w14:paraId="25F373B9" w14:textId="69A15C8E" w:rsidR="00EE57DB" w:rsidRPr="009D3077" w:rsidRDefault="00EE57DB" w:rsidP="00D91441">
      <w:pPr>
        <w:pStyle w:val="AbsatzStrichliste"/>
      </w:pPr>
      <w:r w:rsidRPr="009D3077">
        <w:t>ses limitations.</w:t>
      </w:r>
    </w:p>
    <w:p w14:paraId="07AB5029" w14:textId="3E108E56" w:rsidR="00EE57DB" w:rsidRPr="009D3077" w:rsidRDefault="00EE57DB" w:rsidP="00EE57DB">
      <w:pPr>
        <w:rPr>
          <w:lang w:val="fr-CH"/>
        </w:rPr>
      </w:pPr>
      <w:r w:rsidRPr="009D3077">
        <w:rPr>
          <w:lang w:val="fr-CH"/>
        </w:rPr>
        <w:t>Annexe A</w:t>
      </w:r>
      <w:r w:rsidR="00AD437F">
        <w:rPr>
          <w:lang w:val="fr-CH"/>
        </w:rPr>
        <w:t xml:space="preserve"> (le cas échéant)</w:t>
      </w:r>
      <w:r w:rsidRPr="009D3077">
        <w:rPr>
          <w:lang w:val="fr-CH"/>
        </w:rPr>
        <w:t xml:space="preserve"> : </w:t>
      </w:r>
      <w:r w:rsidR="009E1050" w:rsidRPr="009D3077">
        <w:rPr>
          <w:lang w:val="fr-CH"/>
        </w:rPr>
        <w:t>D</w:t>
      </w:r>
      <w:r w:rsidRPr="009D3077">
        <w:rPr>
          <w:lang w:val="fr-CH"/>
        </w:rPr>
        <w:t>ocumentation, références, publications ou exemples commerciaux (si disponible).</w:t>
      </w:r>
    </w:p>
    <w:p w14:paraId="257DFC18" w14:textId="1A4D0D3E" w:rsidR="00EE57DB" w:rsidRPr="009D3077" w:rsidRDefault="00EE57DB" w:rsidP="00EE57DB">
      <w:pPr>
        <w:rPr>
          <w:lang w:val="fr-CH"/>
        </w:rPr>
      </w:pPr>
      <w:r w:rsidRPr="009D3077">
        <w:rPr>
          <w:lang w:val="fr-CH"/>
        </w:rPr>
        <w:t>(1500 caractères max)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DE36A2" w:rsidRPr="009D3077" w14:paraId="16150430" w14:textId="77777777" w:rsidTr="007F33FE">
        <w:trPr>
          <w:trHeight w:val="8506"/>
        </w:trPr>
        <w:sdt>
          <w:sdtPr>
            <w:rPr>
              <w:lang w:val="fr-CH"/>
            </w:rPr>
            <w:id w:val="1081106378"/>
            <w:placeholder>
              <w:docPart w:val="DefaultPlaceholder_-1854013440"/>
            </w:placeholder>
            <w:showingPlcHdr/>
          </w:sdtPr>
          <w:sdtContent>
            <w:tc>
              <w:tcPr>
                <w:tcW w:w="9062" w:type="dxa"/>
                <w:shd w:val="clear" w:color="auto" w:fill="F2F2F2" w:themeFill="background1" w:themeFillShade="F2"/>
              </w:tcPr>
              <w:p w14:paraId="5A70024C" w14:textId="1508C73C" w:rsidR="00DE36A2" w:rsidRPr="004F2F1D" w:rsidRDefault="00DE36A2" w:rsidP="00EE57DB">
                <w:r w:rsidRPr="004F2F1D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</w:tbl>
    <w:p w14:paraId="2392E69B" w14:textId="14538A58" w:rsidR="00EE57DB" w:rsidRPr="009D3077" w:rsidRDefault="00EE57DB" w:rsidP="00EE57DB">
      <w:pPr>
        <w:pStyle w:val="Titre2"/>
        <w:rPr>
          <w:lang w:val="fr-CH"/>
        </w:rPr>
      </w:pPr>
      <w:r w:rsidRPr="009D3077">
        <w:rPr>
          <w:lang w:val="fr-CH"/>
        </w:rPr>
        <w:lastRenderedPageBreak/>
        <w:t xml:space="preserve">Nouveauté technique ou opérationnelle </w:t>
      </w:r>
      <w:r w:rsidR="00072A93" w:rsidRPr="009D3077">
        <w:rPr>
          <w:lang w:val="fr-CH"/>
        </w:rPr>
        <w:t>de l’aspect visé par le</w:t>
      </w:r>
      <w:r w:rsidRPr="009D3077">
        <w:rPr>
          <w:lang w:val="fr-CH"/>
        </w:rPr>
        <w:t xml:space="preserve"> critère</w:t>
      </w:r>
    </w:p>
    <w:p w14:paraId="46BE546F" w14:textId="15B2885A" w:rsidR="00EE57DB" w:rsidRPr="009D3077" w:rsidRDefault="00EE57DB" w:rsidP="00EE57DB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b/>
          <w:bCs/>
          <w:szCs w:val="20"/>
          <w:lang w:val="fr-CH" w:eastAsia="en-GB"/>
        </w:rPr>
        <w:t>Question :</w:t>
      </w:r>
      <w:r w:rsidRPr="009D3077">
        <w:rPr>
          <w:rFonts w:eastAsia="Times New Roman"/>
          <w:szCs w:val="20"/>
          <w:lang w:val="fr-CH" w:eastAsia="en-GB"/>
        </w:rPr>
        <w:t xml:space="preserve"> En quoi </w:t>
      </w:r>
      <w:r w:rsidR="004B4AD9" w:rsidRPr="009D3077">
        <w:rPr>
          <w:rFonts w:eastAsia="Times New Roman"/>
          <w:szCs w:val="20"/>
          <w:lang w:val="fr-CH" w:eastAsia="en-GB"/>
        </w:rPr>
        <w:t xml:space="preserve">l’aspect proposé </w:t>
      </w:r>
      <w:r w:rsidRPr="009D3077">
        <w:rPr>
          <w:rFonts w:eastAsia="Times New Roman"/>
          <w:szCs w:val="20"/>
          <w:lang w:val="fr-CH" w:eastAsia="en-GB"/>
        </w:rPr>
        <w:t xml:space="preserve">introduit-il une </w:t>
      </w:r>
      <w:r w:rsidR="004B4AD9" w:rsidRPr="009D3077">
        <w:rPr>
          <w:rFonts w:eastAsia="Times New Roman"/>
          <w:szCs w:val="20"/>
          <w:lang w:val="fr-CH" w:eastAsia="en-GB"/>
        </w:rPr>
        <w:t>nouveauté</w:t>
      </w:r>
      <w:r w:rsidR="00172F91" w:rsidRPr="00172F91">
        <w:rPr>
          <w:rFonts w:eastAsia="Times New Roman"/>
          <w:szCs w:val="20"/>
          <w:lang w:val="fr-CH" w:eastAsia="en-GB"/>
        </w:rPr>
        <w:t xml:space="preserve"> </w:t>
      </w:r>
      <w:r w:rsidR="00172F91" w:rsidRPr="009D3077">
        <w:rPr>
          <w:rFonts w:eastAsia="Times New Roman"/>
          <w:szCs w:val="20"/>
          <w:lang w:val="fr-CH" w:eastAsia="en-GB"/>
        </w:rPr>
        <w:t>par rapport à l’état de référence ?</w:t>
      </w:r>
      <w:r w:rsidR="004B4AD9" w:rsidRPr="009D3077">
        <w:rPr>
          <w:rFonts w:eastAsia="Times New Roman"/>
          <w:szCs w:val="20"/>
          <w:lang w:val="fr-CH" w:eastAsia="en-GB"/>
        </w:rPr>
        <w:t xml:space="preserve"> :</w:t>
      </w:r>
    </w:p>
    <w:p w14:paraId="0EB9F12E" w14:textId="77777777" w:rsidR="00EE57DB" w:rsidRPr="007F33FE" w:rsidRDefault="00EE57DB" w:rsidP="00D91441">
      <w:pPr>
        <w:pStyle w:val="AbsatzStrichliste"/>
        <w:rPr>
          <w:lang w:val="fr-CH"/>
        </w:rPr>
      </w:pPr>
      <w:r w:rsidRPr="007F33FE">
        <w:rPr>
          <w:b/>
          <w:bCs/>
          <w:lang w:val="fr-CH"/>
        </w:rPr>
        <w:t>technique</w:t>
      </w:r>
      <w:r w:rsidRPr="007F33FE">
        <w:rPr>
          <w:lang w:val="fr-CH"/>
        </w:rPr>
        <w:t xml:space="preserve"> (conception, procédé, configuration, intégration système),</w:t>
      </w:r>
    </w:p>
    <w:p w14:paraId="0E6636CC" w14:textId="6036F2B2" w:rsidR="00EE57DB" w:rsidRPr="007F33FE" w:rsidRDefault="00EE57DB" w:rsidP="00D91441">
      <w:pPr>
        <w:pStyle w:val="AbsatzStrichliste"/>
        <w:rPr>
          <w:lang w:val="fr-CH"/>
        </w:rPr>
      </w:pPr>
      <w:r w:rsidRPr="007F33FE">
        <w:rPr>
          <w:b/>
          <w:bCs/>
          <w:lang w:val="fr-CH"/>
        </w:rPr>
        <w:t>opérationnelle</w:t>
      </w:r>
      <w:r w:rsidRPr="007F33FE">
        <w:rPr>
          <w:lang w:val="fr-CH"/>
        </w:rPr>
        <w:t xml:space="preserve"> (mode de conduite innovant, interaction avec le réseau, flexibilité, gestion tarifaire dynamique, participation à une communauté d’électricité, réduction des pointes de puissance, etc.) </w:t>
      </w:r>
    </w:p>
    <w:p w14:paraId="7D1BAD12" w14:textId="07AB7C3B" w:rsidR="00C92593" w:rsidRDefault="00C92593" w:rsidP="00C92593">
      <w:pPr>
        <w:spacing w:after="0" w:line="276" w:lineRule="auto"/>
        <w:jc w:val="left"/>
        <w:rPr>
          <w:rFonts w:eastAsia="Times New Roman"/>
          <w:szCs w:val="20"/>
          <w:lang w:val="fr-CH" w:eastAsia="en-GB"/>
        </w:rPr>
      </w:pPr>
    </w:p>
    <w:p w14:paraId="1C8BFBB4" w14:textId="77777777" w:rsidR="00C92593" w:rsidRDefault="00C92593" w:rsidP="00C92593">
      <w:pPr>
        <w:spacing w:after="0" w:line="276" w:lineRule="auto"/>
        <w:jc w:val="left"/>
        <w:rPr>
          <w:rFonts w:eastAsia="Times New Roman"/>
          <w:szCs w:val="20"/>
          <w:lang w:val="fr-CH" w:eastAsia="en-GB"/>
        </w:rPr>
      </w:pPr>
    </w:p>
    <w:p w14:paraId="0250F5B9" w14:textId="02727C6A" w:rsidR="00EE57DB" w:rsidRPr="009D3077" w:rsidRDefault="00EE57DB" w:rsidP="00EE57DB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Décrivez les nouvelles caractéristiques, configurations ou combinaisons fonctionnelles introduites.</w:t>
      </w:r>
    </w:p>
    <w:p w14:paraId="76EF63DD" w14:textId="10B925C1" w:rsidR="00EE57DB" w:rsidRPr="009D3077" w:rsidRDefault="00EE57DB" w:rsidP="00EE57DB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Annexe B</w:t>
      </w:r>
      <w:r w:rsidR="00AD437F">
        <w:rPr>
          <w:rFonts w:eastAsia="Times New Roman"/>
          <w:szCs w:val="20"/>
          <w:lang w:val="fr-CH" w:eastAsia="en-GB"/>
        </w:rPr>
        <w:t xml:space="preserve"> (le cas échéant)</w:t>
      </w:r>
      <w:r w:rsidRPr="009D3077">
        <w:rPr>
          <w:rFonts w:eastAsia="Times New Roman"/>
          <w:szCs w:val="20"/>
          <w:lang w:val="fr-CH" w:eastAsia="en-GB"/>
        </w:rPr>
        <w:t xml:space="preserve"> : schémas, descriptions, diagrammes.</w:t>
      </w:r>
    </w:p>
    <w:p w14:paraId="43EFD6E2" w14:textId="7972B94C" w:rsidR="00EE57DB" w:rsidRPr="009D3077" w:rsidRDefault="00EE57DB" w:rsidP="00EE57DB">
      <w:pPr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(1500 caractères max)</w:t>
      </w:r>
    </w:p>
    <w:tbl>
      <w:tblPr>
        <w:tblStyle w:val="Grilledutableau"/>
        <w:tblW w:w="87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726"/>
      </w:tblGrid>
      <w:tr w:rsidR="00321D06" w:rsidRPr="009D3077" w14:paraId="229EC82A" w14:textId="77777777" w:rsidTr="007F33FE">
        <w:trPr>
          <w:trHeight w:val="8368"/>
        </w:trPr>
        <w:sdt>
          <w:sdtPr>
            <w:rPr>
              <w:rFonts w:eastAsia="Times New Roman"/>
              <w:b/>
              <w:bCs/>
              <w:szCs w:val="20"/>
              <w:lang w:val="fr-CH" w:eastAsia="en-GB"/>
            </w:rPr>
            <w:id w:val="946510613"/>
            <w:placeholder>
              <w:docPart w:val="DefaultPlaceholder_-1854013440"/>
            </w:placeholder>
            <w:showingPlcHdr/>
          </w:sdtPr>
          <w:sdtContent>
            <w:tc>
              <w:tcPr>
                <w:tcW w:w="8726" w:type="dxa"/>
                <w:shd w:val="clear" w:color="auto" w:fill="F2F2F2" w:themeFill="background1" w:themeFillShade="F2"/>
              </w:tcPr>
              <w:p w14:paraId="0B56F918" w14:textId="72526FC3" w:rsidR="00321D06" w:rsidRPr="004F2F1D" w:rsidRDefault="00DE36A2" w:rsidP="00EE57DB">
                <w:pPr>
                  <w:rPr>
                    <w:rFonts w:eastAsia="Times New Roman"/>
                    <w:b/>
                    <w:bCs/>
                    <w:szCs w:val="20"/>
                    <w:lang w:eastAsia="en-GB"/>
                  </w:rPr>
                </w:pPr>
                <w:r w:rsidRPr="004F2F1D">
                  <w:rPr>
                    <w:rStyle w:val="Textedelespacerserv"/>
                  </w:rPr>
                  <w:t>Klicken oder tippen Sie hier, um Text einzugeben.</w:t>
                </w:r>
              </w:p>
            </w:tc>
          </w:sdtContent>
        </w:sdt>
      </w:tr>
    </w:tbl>
    <w:p w14:paraId="026AA7EF" w14:textId="0464371C" w:rsidR="004B4AD9" w:rsidRPr="009D3077" w:rsidRDefault="004B4AD9" w:rsidP="004B4AD9">
      <w:pPr>
        <w:pStyle w:val="Titre2"/>
        <w:ind w:left="567" w:hanging="567"/>
        <w:rPr>
          <w:lang w:val="fr-CH"/>
        </w:rPr>
      </w:pPr>
      <w:r w:rsidRPr="009D3077">
        <w:rPr>
          <w:lang w:val="fr-CH"/>
        </w:rPr>
        <w:lastRenderedPageBreak/>
        <w:t>Caractère non évident</w:t>
      </w:r>
    </w:p>
    <w:p w14:paraId="677ED554" w14:textId="77777777" w:rsidR="004B4AD9" w:rsidRPr="009D3077" w:rsidRDefault="004B4AD9" w:rsidP="004B4AD9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b/>
          <w:bCs/>
          <w:szCs w:val="20"/>
          <w:lang w:val="fr-CH" w:eastAsia="en-GB"/>
        </w:rPr>
        <w:t>Question :</w:t>
      </w:r>
      <w:r w:rsidRPr="009D3077">
        <w:rPr>
          <w:rFonts w:eastAsia="Times New Roman"/>
          <w:szCs w:val="20"/>
          <w:lang w:val="fr-CH" w:eastAsia="en-GB"/>
        </w:rPr>
        <w:t xml:space="preserve"> Pourquoi cette approche – technique et/ou opérationnelle – ne découle-t-elle pas naturellement du savoir-faire existant ?</w:t>
      </w:r>
    </w:p>
    <w:p w14:paraId="07CAE3A4" w14:textId="77777777" w:rsidR="004B4AD9" w:rsidRPr="009D3077" w:rsidRDefault="004B4AD9" w:rsidP="004B4AD9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Décrire :</w:t>
      </w:r>
    </w:p>
    <w:p w14:paraId="0D8BC22E" w14:textId="77777777" w:rsidR="004B4AD9" w:rsidRPr="009D3077" w:rsidRDefault="004B4AD9" w:rsidP="00D91441">
      <w:pPr>
        <w:pStyle w:val="AbsatzStrichliste"/>
      </w:pPr>
      <w:r w:rsidRPr="009D3077">
        <w:t>barrières technologiques,</w:t>
      </w:r>
    </w:p>
    <w:p w14:paraId="45A509A5" w14:textId="77777777" w:rsidR="004B4AD9" w:rsidRPr="009D3077" w:rsidRDefault="004B4AD9" w:rsidP="00D91441">
      <w:pPr>
        <w:pStyle w:val="AbsatzStrichliste"/>
      </w:pPr>
      <w:r w:rsidRPr="009D3077">
        <w:t>contraintes d’exploitation normalement rencontrées,</w:t>
      </w:r>
    </w:p>
    <w:p w14:paraId="676FDBDA" w14:textId="77777777" w:rsidR="004B4AD9" w:rsidRPr="007F33FE" w:rsidRDefault="004B4AD9" w:rsidP="00D91441">
      <w:pPr>
        <w:pStyle w:val="AbsatzStrichliste"/>
        <w:rPr>
          <w:lang w:val="fr-CH"/>
        </w:rPr>
      </w:pPr>
      <w:r w:rsidRPr="007F33FE">
        <w:rPr>
          <w:lang w:val="fr-CH"/>
        </w:rPr>
        <w:t>obstacles réglementaires, tarifaires ou organisationnels surmontés,</w:t>
      </w:r>
    </w:p>
    <w:p w14:paraId="49521D07" w14:textId="77777777" w:rsidR="004B4AD9" w:rsidRPr="007F33FE" w:rsidRDefault="004B4AD9" w:rsidP="00D91441">
      <w:pPr>
        <w:pStyle w:val="AbsatzStrichliste"/>
        <w:rPr>
          <w:lang w:val="fr-CH"/>
        </w:rPr>
      </w:pPr>
      <w:r w:rsidRPr="007F33FE">
        <w:rPr>
          <w:lang w:val="fr-CH"/>
        </w:rPr>
        <w:t>raisons pour lesquelles cette approche n’est pas encore appliquée à grande échelle.</w:t>
      </w:r>
    </w:p>
    <w:p w14:paraId="4886795B" w14:textId="77777777" w:rsidR="002B54DE" w:rsidRPr="009D3077" w:rsidRDefault="002B54DE" w:rsidP="004B4AD9">
      <w:pPr>
        <w:spacing w:line="276" w:lineRule="auto"/>
        <w:rPr>
          <w:rFonts w:eastAsia="Times New Roman"/>
          <w:szCs w:val="20"/>
          <w:lang w:val="fr-CH" w:eastAsia="en-GB"/>
        </w:rPr>
      </w:pPr>
    </w:p>
    <w:p w14:paraId="6E305F6B" w14:textId="468CF88B" w:rsidR="004B4AD9" w:rsidRPr="009D3077" w:rsidRDefault="004B4AD9" w:rsidP="004B4AD9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Annexe C</w:t>
      </w:r>
      <w:r w:rsidR="00AD437F">
        <w:rPr>
          <w:rFonts w:eastAsia="Times New Roman"/>
          <w:szCs w:val="20"/>
          <w:lang w:val="fr-CH" w:eastAsia="en-GB"/>
        </w:rPr>
        <w:t xml:space="preserve"> (le cas échéant)</w:t>
      </w:r>
      <w:r w:rsidRPr="009D3077">
        <w:rPr>
          <w:rFonts w:eastAsia="Times New Roman"/>
          <w:szCs w:val="20"/>
          <w:lang w:val="fr-CH" w:eastAsia="en-GB"/>
        </w:rPr>
        <w:t xml:space="preserve"> : justificatifs ou analyses comparatives.</w:t>
      </w:r>
    </w:p>
    <w:p w14:paraId="38492771" w14:textId="5F0CCE16" w:rsidR="002B54DE" w:rsidRPr="009D3077" w:rsidRDefault="004B4AD9" w:rsidP="004B4AD9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(1500 caractères ma</w:t>
      </w:r>
      <w:r w:rsidR="002B54DE" w:rsidRPr="009D3077">
        <w:rPr>
          <w:rFonts w:eastAsia="Times New Roman"/>
          <w:szCs w:val="20"/>
          <w:lang w:val="fr-CH" w:eastAsia="en-GB"/>
        </w:rPr>
        <w:t>x)</w:t>
      </w:r>
    </w:p>
    <w:tbl>
      <w:tblPr>
        <w:tblStyle w:val="Grilledutableau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2B54DE" w:rsidRPr="009D3077" w14:paraId="0369628F" w14:textId="77777777" w:rsidTr="007F33FE">
        <w:trPr>
          <w:trHeight w:val="8368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sdt>
            <w:sdtPr>
              <w:rPr>
                <w:rFonts w:eastAsia="Times New Roman"/>
                <w:b/>
                <w:bCs/>
                <w:szCs w:val="20"/>
                <w:lang w:val="fr-CH" w:eastAsia="en-GB"/>
              </w:rPr>
              <w:id w:val="619347139"/>
              <w:placeholder>
                <w:docPart w:val="7452087A163D4F5681398FCCBB24F19C"/>
              </w:placeholder>
              <w:showingPlcHdr/>
            </w:sdtPr>
            <w:sdtContent>
              <w:p w14:paraId="07AB79AA" w14:textId="77777777" w:rsidR="002B54DE" w:rsidRPr="004F2F1D" w:rsidRDefault="002B54DE" w:rsidP="002B54DE">
                <w:pPr>
                  <w:rPr>
                    <w:rFonts w:eastAsia="Times New Roman"/>
                    <w:b/>
                    <w:bCs/>
                    <w:szCs w:val="20"/>
                    <w:lang w:eastAsia="en-GB"/>
                  </w:rPr>
                </w:pPr>
                <w:r w:rsidRPr="004F2F1D">
                  <w:rPr>
                    <w:rStyle w:val="Textedelespacerserv"/>
                  </w:rPr>
                  <w:t>Klicken oder tippen Sie hier, um Text einzugeben.</w:t>
                </w:r>
              </w:p>
            </w:sdtContent>
          </w:sdt>
          <w:p w14:paraId="7E404A25" w14:textId="77777777" w:rsidR="002B54DE" w:rsidRPr="004F2F1D" w:rsidRDefault="002B54DE" w:rsidP="004B4AD9">
            <w:pPr>
              <w:spacing w:line="276" w:lineRule="auto"/>
              <w:rPr>
                <w:rFonts w:eastAsia="Times New Roman"/>
                <w:szCs w:val="20"/>
                <w:lang w:eastAsia="en-GB"/>
              </w:rPr>
            </w:pPr>
          </w:p>
        </w:tc>
      </w:tr>
    </w:tbl>
    <w:p w14:paraId="00E445D0" w14:textId="6AC5C78E" w:rsidR="004B4AD9" w:rsidRPr="009D3077" w:rsidRDefault="004B4AD9" w:rsidP="004B4AD9">
      <w:pPr>
        <w:pStyle w:val="Titre2"/>
        <w:ind w:left="567" w:hanging="567"/>
        <w:rPr>
          <w:lang w:val="fr-CH"/>
        </w:rPr>
      </w:pPr>
      <w:r w:rsidRPr="009D3077">
        <w:rPr>
          <w:lang w:val="fr-CH"/>
        </w:rPr>
        <w:lastRenderedPageBreak/>
        <w:t>Effet technique ou systémique attendu si ce critère est utilisé</w:t>
      </w:r>
    </w:p>
    <w:p w14:paraId="78E289DA" w14:textId="3705A3A8" w:rsidR="004B4AD9" w:rsidRPr="009D3077" w:rsidRDefault="004B4AD9" w:rsidP="004B4AD9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b/>
          <w:bCs/>
          <w:szCs w:val="20"/>
          <w:lang w:val="fr-CH" w:eastAsia="en-GB"/>
        </w:rPr>
        <w:t>Question :</w:t>
      </w:r>
      <w:r w:rsidRPr="009D3077">
        <w:rPr>
          <w:rFonts w:eastAsia="Times New Roman"/>
          <w:szCs w:val="20"/>
          <w:lang w:val="fr-CH" w:eastAsia="en-GB"/>
        </w:rPr>
        <w:t xml:space="preserve"> Quels effets mesurables votre </w:t>
      </w:r>
      <w:r w:rsidR="002B54DE" w:rsidRPr="009D3077">
        <w:rPr>
          <w:rFonts w:eastAsia="Times New Roman"/>
          <w:szCs w:val="20"/>
          <w:lang w:val="fr-CH" w:eastAsia="en-GB"/>
        </w:rPr>
        <w:t>approche</w:t>
      </w:r>
      <w:r w:rsidRPr="009D3077">
        <w:rPr>
          <w:rFonts w:eastAsia="Times New Roman"/>
          <w:szCs w:val="20"/>
          <w:lang w:val="fr-CH" w:eastAsia="en-GB"/>
        </w:rPr>
        <w:t xml:space="preserve"> génère-t-elle sur :</w:t>
      </w:r>
    </w:p>
    <w:p w14:paraId="25CF69CE" w14:textId="52722490" w:rsidR="004B4AD9" w:rsidRPr="004C0B12" w:rsidRDefault="004B4AD9" w:rsidP="00D91441">
      <w:pPr>
        <w:pStyle w:val="AbsatzStrichliste"/>
        <w:rPr>
          <w:lang w:val="fr-CH"/>
        </w:rPr>
      </w:pPr>
      <w:r w:rsidRPr="004C0B12">
        <w:rPr>
          <w:lang w:val="fr-CH"/>
        </w:rPr>
        <w:t>la performance technique,</w:t>
      </w:r>
    </w:p>
    <w:p w14:paraId="211AD62F" w14:textId="77777777" w:rsidR="004B4AD9" w:rsidRPr="007F33FE" w:rsidRDefault="004B4AD9" w:rsidP="00D91441">
      <w:pPr>
        <w:pStyle w:val="AbsatzStrichliste"/>
        <w:rPr>
          <w:lang w:val="fr-CH"/>
        </w:rPr>
      </w:pPr>
      <w:r w:rsidRPr="007F33FE">
        <w:rPr>
          <w:lang w:val="fr-CH"/>
        </w:rPr>
        <w:t>la flexibilité ou la stabilité du réseau,</w:t>
      </w:r>
    </w:p>
    <w:p w14:paraId="1D979474" w14:textId="77777777" w:rsidR="004B4AD9" w:rsidRPr="007F33FE" w:rsidRDefault="004B4AD9" w:rsidP="00D91441">
      <w:pPr>
        <w:pStyle w:val="AbsatzStrichliste"/>
        <w:rPr>
          <w:lang w:val="fr-CH"/>
        </w:rPr>
      </w:pPr>
      <w:r w:rsidRPr="007F33FE">
        <w:rPr>
          <w:lang w:val="fr-CH"/>
        </w:rPr>
        <w:t>la réduction des congestions ou des pointes,</w:t>
      </w:r>
    </w:p>
    <w:p w14:paraId="5B26F5A3" w14:textId="68F006B0" w:rsidR="004B4AD9" w:rsidRPr="009D3077" w:rsidRDefault="004B4AD9" w:rsidP="00D91441">
      <w:pPr>
        <w:pStyle w:val="AbsatzStrichliste"/>
      </w:pPr>
      <w:r w:rsidRPr="009D3077">
        <w:t>la qualité d’exploitation,</w:t>
      </w:r>
    </w:p>
    <w:p w14:paraId="00AA63B5" w14:textId="77777777" w:rsidR="004B4AD9" w:rsidRPr="007F33FE" w:rsidRDefault="004B4AD9" w:rsidP="00D91441">
      <w:pPr>
        <w:pStyle w:val="AbsatzStrichliste"/>
        <w:rPr>
          <w:lang w:val="fr-CH"/>
        </w:rPr>
      </w:pPr>
      <w:r w:rsidRPr="007F33FE">
        <w:rPr>
          <w:lang w:val="fr-CH"/>
        </w:rPr>
        <w:t>la participation à un modèle tarifaire innovant,</w:t>
      </w:r>
    </w:p>
    <w:p w14:paraId="23BFC30A" w14:textId="6F40ADF2" w:rsidR="004B4AD9" w:rsidRPr="009D3077" w:rsidRDefault="004B4AD9" w:rsidP="00D91441">
      <w:pPr>
        <w:pStyle w:val="AbsatzStrichliste"/>
      </w:pPr>
      <w:r w:rsidRPr="009D3077">
        <w:t>l’intégration sectorielle,</w:t>
      </w:r>
    </w:p>
    <w:p w14:paraId="0EAA1786" w14:textId="77777777" w:rsidR="004B4AD9" w:rsidRPr="009D3077" w:rsidRDefault="004B4AD9" w:rsidP="00D91441">
      <w:pPr>
        <w:pStyle w:val="AbsatzStrichliste"/>
      </w:pPr>
      <w:r w:rsidRPr="009D3077">
        <w:t>les coûts opérationnels,</w:t>
      </w:r>
    </w:p>
    <w:p w14:paraId="2E553A33" w14:textId="77777777" w:rsidR="004B4AD9" w:rsidRPr="009D3077" w:rsidRDefault="004B4AD9" w:rsidP="00D91441">
      <w:pPr>
        <w:pStyle w:val="AbsatzStrichliste"/>
      </w:pPr>
      <w:r w:rsidRPr="009D3077">
        <w:t>les émissions ?</w:t>
      </w:r>
    </w:p>
    <w:p w14:paraId="16A66F70" w14:textId="77777777" w:rsidR="004B4AD9" w:rsidRPr="009D3077" w:rsidRDefault="004B4AD9" w:rsidP="004B4AD9">
      <w:pPr>
        <w:spacing w:line="276" w:lineRule="auto"/>
        <w:rPr>
          <w:rFonts w:eastAsia="Times New Roman"/>
          <w:szCs w:val="20"/>
          <w:lang w:val="fr-CH" w:eastAsia="en-GB"/>
        </w:rPr>
      </w:pPr>
    </w:p>
    <w:p w14:paraId="0A0DE0AA" w14:textId="77777777" w:rsidR="004B4AD9" w:rsidRPr="009D3077" w:rsidRDefault="004B4AD9" w:rsidP="004B4AD9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 xml:space="preserve">Comment ces effets </w:t>
      </w:r>
      <w:proofErr w:type="spellStart"/>
      <w:r w:rsidRPr="009D3077">
        <w:rPr>
          <w:rFonts w:eastAsia="Times New Roman"/>
          <w:szCs w:val="20"/>
          <w:lang w:val="fr-CH" w:eastAsia="en-GB"/>
        </w:rPr>
        <w:t>seront-ils</w:t>
      </w:r>
      <w:proofErr w:type="spellEnd"/>
      <w:r w:rsidRPr="009D3077">
        <w:rPr>
          <w:rFonts w:eastAsia="Times New Roman"/>
          <w:szCs w:val="20"/>
          <w:lang w:val="fr-CH" w:eastAsia="en-GB"/>
        </w:rPr>
        <w:t xml:space="preserve"> mesurés, suivis et démontrés pendant la phase P+D ?</w:t>
      </w:r>
    </w:p>
    <w:p w14:paraId="517081BB" w14:textId="4790498D" w:rsidR="004B4AD9" w:rsidRPr="009D3077" w:rsidRDefault="004B4AD9" w:rsidP="004B4AD9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Annexe D</w:t>
      </w:r>
      <w:r w:rsidR="00AD437F">
        <w:rPr>
          <w:rFonts w:eastAsia="Times New Roman"/>
          <w:szCs w:val="20"/>
          <w:lang w:val="fr-CH" w:eastAsia="en-GB"/>
        </w:rPr>
        <w:t xml:space="preserve"> (le cas échéant)</w:t>
      </w:r>
      <w:r w:rsidRPr="009D3077">
        <w:rPr>
          <w:rFonts w:eastAsia="Times New Roman"/>
          <w:szCs w:val="20"/>
          <w:lang w:val="fr-CH" w:eastAsia="en-GB"/>
        </w:rPr>
        <w:t xml:space="preserve"> : plan de mesure, courbes de performance, données prévisionnelles.</w:t>
      </w:r>
    </w:p>
    <w:p w14:paraId="642DCC51" w14:textId="573EFC89" w:rsidR="004B4AD9" w:rsidRPr="009D3077" w:rsidRDefault="004B4AD9" w:rsidP="004B4AD9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(1500 caractères ma</w:t>
      </w:r>
      <w:r w:rsidR="002B54DE" w:rsidRPr="009D3077">
        <w:rPr>
          <w:rFonts w:eastAsia="Times New Roman"/>
          <w:szCs w:val="20"/>
          <w:lang w:val="fr-CH" w:eastAsia="en-GB"/>
        </w:rPr>
        <w:t>x)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2B54DE" w:rsidRPr="009D3077" w14:paraId="35D882C1" w14:textId="77777777" w:rsidTr="007F33FE">
        <w:trPr>
          <w:trHeight w:val="7092"/>
        </w:trPr>
        <w:tc>
          <w:tcPr>
            <w:tcW w:w="9062" w:type="dxa"/>
            <w:shd w:val="clear" w:color="auto" w:fill="F2F2F2" w:themeFill="background1" w:themeFillShade="F2"/>
          </w:tcPr>
          <w:sdt>
            <w:sdtPr>
              <w:rPr>
                <w:rFonts w:eastAsia="Times New Roman"/>
                <w:b/>
                <w:bCs/>
                <w:szCs w:val="20"/>
                <w:lang w:val="fr-CH" w:eastAsia="en-GB"/>
              </w:rPr>
              <w:id w:val="642788431"/>
              <w:placeholder>
                <w:docPart w:val="3769D596077C4FC1BDE4C2E38052977B"/>
              </w:placeholder>
              <w:showingPlcHdr/>
            </w:sdtPr>
            <w:sdtContent>
              <w:p w14:paraId="1108FC3F" w14:textId="77777777" w:rsidR="002B54DE" w:rsidRPr="004F2F1D" w:rsidRDefault="002B54DE" w:rsidP="002B54DE">
                <w:pPr>
                  <w:rPr>
                    <w:rFonts w:eastAsia="Times New Roman"/>
                    <w:b/>
                    <w:bCs/>
                    <w:szCs w:val="20"/>
                    <w:lang w:eastAsia="en-GB"/>
                  </w:rPr>
                </w:pPr>
                <w:r w:rsidRPr="004F2F1D">
                  <w:rPr>
                    <w:rStyle w:val="Textedelespacerserv"/>
                  </w:rPr>
                  <w:t>Klicken oder tippen Sie hier, um Text einzugeben.</w:t>
                </w:r>
              </w:p>
            </w:sdtContent>
          </w:sdt>
          <w:p w14:paraId="087CC685" w14:textId="77777777" w:rsidR="002B54DE" w:rsidRPr="004F2F1D" w:rsidRDefault="002B54DE" w:rsidP="004B4AD9">
            <w:pPr>
              <w:spacing w:line="276" w:lineRule="auto"/>
              <w:rPr>
                <w:rFonts w:eastAsia="Times New Roman"/>
                <w:szCs w:val="20"/>
                <w:lang w:eastAsia="en-GB"/>
              </w:rPr>
            </w:pPr>
          </w:p>
        </w:tc>
      </w:tr>
    </w:tbl>
    <w:p w14:paraId="3E9E8D3E" w14:textId="4C7EB9AB" w:rsidR="004B4AD9" w:rsidRPr="009D3077" w:rsidRDefault="004B4AD9" w:rsidP="004B4AD9">
      <w:pPr>
        <w:pStyle w:val="Titre2"/>
        <w:ind w:left="567" w:hanging="567"/>
        <w:rPr>
          <w:lang w:val="fr-CH"/>
        </w:rPr>
      </w:pPr>
      <w:r w:rsidRPr="009D3077">
        <w:rPr>
          <w:lang w:val="fr-CH"/>
        </w:rPr>
        <w:lastRenderedPageBreak/>
        <w:t>Reproductibilité et utilité pour le système suisse</w:t>
      </w:r>
    </w:p>
    <w:p w14:paraId="2F2CAD4A" w14:textId="77777777" w:rsidR="00D65A13" w:rsidRDefault="004B4AD9" w:rsidP="004B4AD9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b/>
          <w:bCs/>
          <w:szCs w:val="20"/>
          <w:lang w:val="fr-CH" w:eastAsia="en-GB"/>
        </w:rPr>
        <w:t>Question</w:t>
      </w:r>
      <w:r w:rsidR="009D3077" w:rsidRPr="009D3077">
        <w:rPr>
          <w:rFonts w:eastAsia="Times New Roman"/>
          <w:b/>
          <w:bCs/>
          <w:szCs w:val="20"/>
          <w:lang w:val="fr-CH" w:eastAsia="en-GB"/>
        </w:rPr>
        <w:t>s</w:t>
      </w:r>
      <w:r w:rsidRPr="009D3077">
        <w:rPr>
          <w:rFonts w:eastAsia="Times New Roman"/>
          <w:b/>
          <w:bCs/>
          <w:szCs w:val="20"/>
          <w:lang w:val="fr-CH" w:eastAsia="en-GB"/>
        </w:rPr>
        <w:t xml:space="preserve"> :</w:t>
      </w:r>
      <w:r w:rsidRPr="009D3077">
        <w:rPr>
          <w:rFonts w:eastAsia="Times New Roman"/>
          <w:szCs w:val="20"/>
          <w:lang w:val="fr-CH" w:eastAsia="en-GB"/>
        </w:rPr>
        <w:t xml:space="preserve"> Votre </w:t>
      </w:r>
      <w:r w:rsidR="002B54DE" w:rsidRPr="009D3077">
        <w:rPr>
          <w:rFonts w:eastAsia="Times New Roman"/>
          <w:szCs w:val="20"/>
          <w:lang w:val="fr-CH" w:eastAsia="en-GB"/>
        </w:rPr>
        <w:t>approche</w:t>
      </w:r>
      <w:r w:rsidRPr="009D3077">
        <w:rPr>
          <w:rFonts w:eastAsia="Times New Roman"/>
          <w:szCs w:val="20"/>
          <w:lang w:val="fr-CH" w:eastAsia="en-GB"/>
        </w:rPr>
        <w:t xml:space="preserve"> – technique ou opérationnelle – est-elle reproductible</w:t>
      </w:r>
      <w:r w:rsidR="002B54DE" w:rsidRPr="009D3077">
        <w:rPr>
          <w:rFonts w:eastAsia="Times New Roman"/>
          <w:szCs w:val="20"/>
          <w:lang w:val="fr-CH" w:eastAsia="en-GB"/>
        </w:rPr>
        <w:t xml:space="preserve"> (ne constitue pas une approche individuelle)</w:t>
      </w:r>
      <w:r w:rsidRPr="009D3077">
        <w:rPr>
          <w:rFonts w:eastAsia="Times New Roman"/>
          <w:szCs w:val="20"/>
          <w:lang w:val="fr-CH" w:eastAsia="en-GB"/>
        </w:rPr>
        <w:t xml:space="preserve"> ?</w:t>
      </w:r>
      <w:r w:rsidR="009D3077" w:rsidRPr="009D3077">
        <w:rPr>
          <w:rFonts w:eastAsia="Times New Roman"/>
          <w:szCs w:val="20"/>
          <w:lang w:val="fr-CH" w:eastAsia="en-GB"/>
        </w:rPr>
        <w:t xml:space="preserve"> </w:t>
      </w:r>
    </w:p>
    <w:p w14:paraId="423B21F3" w14:textId="51DD3AFC" w:rsidR="002B54DE" w:rsidRPr="009D3077" w:rsidRDefault="009D3077" w:rsidP="004B4AD9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Quel est le potentiel de multiplication de votre approche dans le système suisse ?</w:t>
      </w:r>
    </w:p>
    <w:p w14:paraId="265E729B" w14:textId="77777777" w:rsidR="004B4AD9" w:rsidRPr="009D3077" w:rsidRDefault="004B4AD9" w:rsidP="004B4AD9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Quelles connaissances nouvelles ou effets d’apprentissage apporte-t-elle aux :</w:t>
      </w:r>
    </w:p>
    <w:p w14:paraId="105F74C9" w14:textId="047D3342" w:rsidR="004B4AD9" w:rsidRPr="009D3077" w:rsidRDefault="00FC7C36" w:rsidP="00D91441">
      <w:pPr>
        <w:pStyle w:val="AbsatzStrichliste"/>
      </w:pPr>
      <w:r w:rsidRPr="009D3077">
        <w:t>E</w:t>
      </w:r>
      <w:r w:rsidR="004B4AD9" w:rsidRPr="009D3077">
        <w:t>xploitant</w:t>
      </w:r>
      <w:r>
        <w:t>(e)</w:t>
      </w:r>
      <w:r w:rsidR="004B4AD9" w:rsidRPr="009D3077">
        <w:t>s,</w:t>
      </w:r>
    </w:p>
    <w:p w14:paraId="390FF9A5" w14:textId="77777777" w:rsidR="004B4AD9" w:rsidRPr="009D3077" w:rsidRDefault="004B4AD9" w:rsidP="00D91441">
      <w:pPr>
        <w:pStyle w:val="AbsatzStrichliste"/>
      </w:pPr>
      <w:r w:rsidRPr="009D3077">
        <w:t>gestionnaires de réseau,</w:t>
      </w:r>
    </w:p>
    <w:p w14:paraId="34E8F261" w14:textId="77777777" w:rsidR="004B4AD9" w:rsidRPr="009D3077" w:rsidRDefault="004B4AD9" w:rsidP="00D91441">
      <w:pPr>
        <w:pStyle w:val="AbsatzStrichliste"/>
      </w:pPr>
      <w:r w:rsidRPr="009D3077">
        <w:t>partenaires techniques,</w:t>
      </w:r>
    </w:p>
    <w:p w14:paraId="32D1BDC8" w14:textId="14B17654" w:rsidR="00C92593" w:rsidRPr="00D91441" w:rsidRDefault="004B4AD9" w:rsidP="00D91441">
      <w:pPr>
        <w:pStyle w:val="AbsatzStrichliste"/>
        <w:rPr>
          <w:rStyle w:val="Marquedecommentaire"/>
          <w:rFonts w:eastAsia="Times New Roman"/>
          <w:sz w:val="20"/>
          <w:szCs w:val="20"/>
          <w:lang w:val="fr-CH" w:eastAsia="en-GB"/>
        </w:rPr>
      </w:pPr>
      <w:r w:rsidRPr="009D3077">
        <w:t>autorités,</w:t>
      </w:r>
    </w:p>
    <w:p w14:paraId="17BA212E" w14:textId="38C26D1F" w:rsidR="00C92593" w:rsidRPr="009D3077" w:rsidRDefault="004B4AD9" w:rsidP="00C92593">
      <w:pPr>
        <w:spacing w:after="0" w:line="276" w:lineRule="auto"/>
        <w:jc w:val="left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Décrire clairement les éléments transposables.</w:t>
      </w:r>
    </w:p>
    <w:p w14:paraId="2C0BD123" w14:textId="4AA0F9FA" w:rsidR="004B4AD9" w:rsidRPr="009D3077" w:rsidRDefault="004B4AD9" w:rsidP="00D91441">
      <w:pPr>
        <w:pStyle w:val="Absatz"/>
        <w:rPr>
          <w:lang w:val="fr-CH"/>
        </w:rPr>
      </w:pPr>
      <w:r w:rsidRPr="009D3077">
        <w:rPr>
          <w:lang w:val="fr-CH"/>
        </w:rPr>
        <w:t>Annexe E</w:t>
      </w:r>
      <w:r w:rsidR="00AD437F">
        <w:rPr>
          <w:lang w:val="fr-CH"/>
        </w:rPr>
        <w:t xml:space="preserve"> (le cas échéant)</w:t>
      </w:r>
      <w:r w:rsidRPr="009D3077">
        <w:rPr>
          <w:lang w:val="fr-CH"/>
        </w:rPr>
        <w:t xml:space="preserve"> : plan de transfert, partenaires potentiels, pistes d’extension.</w:t>
      </w:r>
    </w:p>
    <w:p w14:paraId="5C62F598" w14:textId="4A37B03F" w:rsidR="004B4AD9" w:rsidRPr="009D3077" w:rsidRDefault="004B4AD9" w:rsidP="004B4AD9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(1500 caractères max)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9D3077" w:rsidRPr="009D3077" w14:paraId="1260BA51" w14:textId="77777777" w:rsidTr="00D65A13">
        <w:trPr>
          <w:trHeight w:val="7092"/>
        </w:trPr>
        <w:tc>
          <w:tcPr>
            <w:tcW w:w="9062" w:type="dxa"/>
            <w:shd w:val="clear" w:color="auto" w:fill="F2F2F2" w:themeFill="background1" w:themeFillShade="F2"/>
          </w:tcPr>
          <w:sdt>
            <w:sdtPr>
              <w:rPr>
                <w:rFonts w:eastAsia="Times New Roman"/>
                <w:b/>
                <w:bCs/>
                <w:szCs w:val="20"/>
                <w:lang w:val="fr-CH" w:eastAsia="en-GB"/>
              </w:rPr>
              <w:id w:val="-255525380"/>
              <w:placeholder>
                <w:docPart w:val="B78ED60F358D4FDE9FCD5EBB89D07F07"/>
              </w:placeholder>
              <w:showingPlcHdr/>
            </w:sdtPr>
            <w:sdtContent>
              <w:p w14:paraId="0B1E1B53" w14:textId="77777777" w:rsidR="009D3077" w:rsidRPr="004F2F1D" w:rsidRDefault="009D3077" w:rsidP="009D3077">
                <w:pPr>
                  <w:rPr>
                    <w:rFonts w:eastAsia="Times New Roman"/>
                    <w:b/>
                    <w:bCs/>
                    <w:szCs w:val="20"/>
                    <w:lang w:eastAsia="en-GB"/>
                  </w:rPr>
                </w:pPr>
                <w:r w:rsidRPr="004F2F1D">
                  <w:rPr>
                    <w:rStyle w:val="Textedelespacerserv"/>
                  </w:rPr>
                  <w:t>Klicken oder tippen Sie hier, um Text einzugeben.</w:t>
                </w:r>
              </w:p>
            </w:sdtContent>
          </w:sdt>
          <w:p w14:paraId="3A420904" w14:textId="77777777" w:rsidR="009D3077" w:rsidRPr="004F2F1D" w:rsidRDefault="009D3077" w:rsidP="004B4AD9">
            <w:pPr>
              <w:spacing w:line="276" w:lineRule="auto"/>
              <w:rPr>
                <w:rFonts w:eastAsia="Times New Roman"/>
                <w:szCs w:val="20"/>
                <w:lang w:eastAsia="en-GB"/>
              </w:rPr>
            </w:pPr>
          </w:p>
        </w:tc>
      </w:tr>
    </w:tbl>
    <w:p w14:paraId="2509A4A8" w14:textId="42A6CBB8" w:rsidR="004B4AD9" w:rsidRPr="009D3077" w:rsidRDefault="009D3077" w:rsidP="004B4AD9">
      <w:pPr>
        <w:pStyle w:val="Titre2"/>
        <w:ind w:left="567" w:hanging="567"/>
        <w:rPr>
          <w:lang w:val="fr-CH"/>
        </w:rPr>
      </w:pPr>
      <w:r w:rsidRPr="009D3077">
        <w:rPr>
          <w:lang w:val="fr-CH"/>
        </w:rPr>
        <w:lastRenderedPageBreak/>
        <w:t>A</w:t>
      </w:r>
      <w:r w:rsidR="004B4AD9" w:rsidRPr="009D3077">
        <w:rPr>
          <w:lang w:val="fr-CH"/>
        </w:rPr>
        <w:t>nnexes (max. 10 pages)</w:t>
      </w:r>
    </w:p>
    <w:p w14:paraId="7DFE8C2E" w14:textId="5C261DCE" w:rsidR="004B4AD9" w:rsidRPr="009D3077" w:rsidRDefault="004B4AD9" w:rsidP="004B4AD9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Liste</w:t>
      </w:r>
      <w:r w:rsidR="00AD437F">
        <w:rPr>
          <w:rFonts w:eastAsia="Times New Roman"/>
          <w:szCs w:val="20"/>
          <w:lang w:val="fr-CH" w:eastAsia="en-GB"/>
        </w:rPr>
        <w:t xml:space="preserve"> (le cas échéant)</w:t>
      </w:r>
      <w:r w:rsidRPr="009D3077">
        <w:rPr>
          <w:rFonts w:eastAsia="Times New Roman"/>
          <w:szCs w:val="20"/>
          <w:lang w:val="fr-CH" w:eastAsia="en-GB"/>
        </w:rPr>
        <w:t xml:space="preserve"> :</w:t>
      </w:r>
    </w:p>
    <w:p w14:paraId="0D15CE61" w14:textId="77777777" w:rsidR="009D3077" w:rsidRPr="007F33FE" w:rsidRDefault="004B4AD9" w:rsidP="00D91441">
      <w:pPr>
        <w:pStyle w:val="AbsatzStrichliste"/>
        <w:rPr>
          <w:lang w:val="de-CH"/>
        </w:rPr>
      </w:pPr>
      <w:r w:rsidRPr="007F33FE">
        <w:rPr>
          <w:lang w:val="de-CH"/>
        </w:rPr>
        <w:t xml:space="preserve">Annexe A : </w:t>
      </w:r>
      <w:sdt>
        <w:sdtPr>
          <w:rPr>
            <w:lang w:val="fr-CH"/>
          </w:rPr>
          <w:id w:val="-348484662"/>
          <w:placeholder>
            <w:docPart w:val="8CD6D918B5F24B01874392017F4807B4"/>
          </w:placeholder>
          <w:showingPlcHdr/>
        </w:sdtPr>
        <w:sdtContent>
          <w:r w:rsidR="009D3077" w:rsidRPr="007F33FE">
            <w:rPr>
              <w:lang w:val="de-CH"/>
            </w:rPr>
            <w:t>Klicken oder tippen Sie hier, um Text einzugeben.</w:t>
          </w:r>
        </w:sdtContent>
      </w:sdt>
    </w:p>
    <w:p w14:paraId="487CC18A" w14:textId="274D2870" w:rsidR="009D3077" w:rsidRPr="007F33FE" w:rsidRDefault="009D3077" w:rsidP="00D91441">
      <w:pPr>
        <w:pStyle w:val="AbsatzStrichliste"/>
        <w:rPr>
          <w:lang w:val="de-CH"/>
        </w:rPr>
      </w:pPr>
      <w:r w:rsidRPr="007F33FE">
        <w:rPr>
          <w:lang w:val="de-CH"/>
        </w:rPr>
        <w:t xml:space="preserve">Annexe B : </w:t>
      </w:r>
      <w:sdt>
        <w:sdtPr>
          <w:rPr>
            <w:lang w:val="fr-CH"/>
          </w:rPr>
          <w:id w:val="-1262600279"/>
          <w:placeholder>
            <w:docPart w:val="D507A7CFFF704D41B0B70AD302729980"/>
          </w:placeholder>
          <w:showingPlcHdr/>
        </w:sdtPr>
        <w:sdtContent>
          <w:r w:rsidRPr="007F33FE">
            <w:rPr>
              <w:lang w:val="de-CH"/>
            </w:rPr>
            <w:t>Klicken oder tippen Sie hier, um Text einzugeben.</w:t>
          </w:r>
        </w:sdtContent>
      </w:sdt>
    </w:p>
    <w:p w14:paraId="34E25284" w14:textId="58D445F9" w:rsidR="009D3077" w:rsidRPr="007F33FE" w:rsidRDefault="009D3077" w:rsidP="00D91441">
      <w:pPr>
        <w:pStyle w:val="AbsatzStrichliste"/>
        <w:rPr>
          <w:lang w:val="de-CH"/>
        </w:rPr>
      </w:pPr>
      <w:r w:rsidRPr="007F33FE">
        <w:rPr>
          <w:lang w:val="de-CH"/>
        </w:rPr>
        <w:t xml:space="preserve">Annexe C : </w:t>
      </w:r>
      <w:sdt>
        <w:sdtPr>
          <w:rPr>
            <w:lang w:val="fr-CH"/>
          </w:rPr>
          <w:id w:val="-1553541924"/>
          <w:placeholder>
            <w:docPart w:val="9344AB0B9AC24576B9F72C4112ACE6FE"/>
          </w:placeholder>
          <w:showingPlcHdr/>
        </w:sdtPr>
        <w:sdtContent>
          <w:r w:rsidRPr="007F33FE">
            <w:rPr>
              <w:lang w:val="de-CH"/>
            </w:rPr>
            <w:t>Klicken oder tippen Sie hier, um Text einzugeben.</w:t>
          </w:r>
        </w:sdtContent>
      </w:sdt>
    </w:p>
    <w:p w14:paraId="0AF44A0A" w14:textId="5E42B6D2" w:rsidR="009D3077" w:rsidRPr="007F33FE" w:rsidRDefault="009D3077" w:rsidP="00D91441">
      <w:pPr>
        <w:pStyle w:val="AbsatzStrichliste"/>
        <w:rPr>
          <w:lang w:val="de-CH"/>
        </w:rPr>
      </w:pPr>
      <w:r w:rsidRPr="007F33FE">
        <w:rPr>
          <w:lang w:val="de-CH"/>
        </w:rPr>
        <w:t xml:space="preserve">Annexe D : </w:t>
      </w:r>
      <w:sdt>
        <w:sdtPr>
          <w:rPr>
            <w:lang w:val="fr-CH"/>
          </w:rPr>
          <w:id w:val="489840112"/>
          <w:placeholder>
            <w:docPart w:val="2AC4226F2C3A4249BFB223C1809428A4"/>
          </w:placeholder>
          <w:showingPlcHdr/>
        </w:sdtPr>
        <w:sdtContent>
          <w:r w:rsidRPr="007F33FE">
            <w:rPr>
              <w:lang w:val="de-CH"/>
            </w:rPr>
            <w:t>Klicken oder tippen Sie hier, um Text einzugeben.</w:t>
          </w:r>
        </w:sdtContent>
      </w:sdt>
    </w:p>
    <w:p w14:paraId="5D2E0113" w14:textId="10FE3DA1" w:rsidR="009D3077" w:rsidRPr="007F33FE" w:rsidRDefault="009D3077" w:rsidP="00D91441">
      <w:pPr>
        <w:pStyle w:val="AbsatzStrichliste"/>
        <w:rPr>
          <w:lang w:val="de-CH"/>
        </w:rPr>
      </w:pPr>
      <w:r w:rsidRPr="007F33FE">
        <w:rPr>
          <w:lang w:val="de-CH"/>
        </w:rPr>
        <w:t xml:space="preserve">Annexe E : </w:t>
      </w:r>
      <w:sdt>
        <w:sdtPr>
          <w:rPr>
            <w:lang w:val="fr-CH"/>
          </w:rPr>
          <w:id w:val="140546309"/>
          <w:placeholder>
            <w:docPart w:val="D5E7D83FF3E440308410E63E0618D683"/>
          </w:placeholder>
          <w:showingPlcHdr/>
        </w:sdtPr>
        <w:sdtContent>
          <w:r w:rsidRPr="007F33FE">
            <w:rPr>
              <w:lang w:val="de-CH"/>
            </w:rPr>
            <w:t>Klicken oder tippen Sie hier, um Text einzugeben.</w:t>
          </w:r>
        </w:sdtContent>
      </w:sdt>
    </w:p>
    <w:p w14:paraId="118C73C7" w14:textId="723F5346" w:rsidR="00802212" w:rsidRPr="009D3077" w:rsidRDefault="00C549A6" w:rsidP="003E5B98">
      <w:pPr>
        <w:pStyle w:val="Titre1"/>
        <w:rPr>
          <w:lang w:val="fr-CH"/>
        </w:rPr>
      </w:pPr>
      <w:r w:rsidRPr="009D3077">
        <w:rPr>
          <w:lang w:val="fr-CH"/>
        </w:rPr>
        <w:t>Mode de communication</w:t>
      </w:r>
    </w:p>
    <w:p w14:paraId="04778784" w14:textId="77777777" w:rsidR="00C549A6" w:rsidRPr="009D3077" w:rsidRDefault="00C549A6" w:rsidP="00C549A6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 xml:space="preserve">« J’accepte que l’ensemble des communications, décisions, demandes de compléments, transmissions de données et correspondances administratives soient effectuées </w:t>
      </w:r>
      <w:r w:rsidRPr="009D3077">
        <w:rPr>
          <w:rFonts w:eastAsia="Times New Roman"/>
          <w:b/>
          <w:bCs/>
          <w:szCs w:val="20"/>
          <w:lang w:val="fr-CH" w:eastAsia="en-GB"/>
        </w:rPr>
        <w:t>exclusivement par voie électronique</w:t>
      </w:r>
      <w:r w:rsidRPr="009D3077">
        <w:rPr>
          <w:rFonts w:eastAsia="Times New Roman"/>
          <w:szCs w:val="20"/>
          <w:lang w:val="fr-CH" w:eastAsia="en-GB"/>
        </w:rPr>
        <w:t>. »</w:t>
      </w:r>
    </w:p>
    <w:p w14:paraId="1B133541" w14:textId="77777777" w:rsidR="00C549A6" w:rsidRPr="009D3077" w:rsidRDefault="00C549A6" w:rsidP="00C549A6">
      <w:pPr>
        <w:spacing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i/>
          <w:iCs/>
          <w:szCs w:val="20"/>
          <w:lang w:val="fr-CH" w:eastAsia="en-GB"/>
        </w:rPr>
        <w:t>(Case à cocher, obligatoire)</w:t>
      </w:r>
    </w:p>
    <w:p w14:paraId="4AEECAF7" w14:textId="4AA60AD8" w:rsidR="00C549A6" w:rsidRDefault="00000000" w:rsidP="00C549A6">
      <w:pPr>
        <w:spacing w:after="0" w:line="276" w:lineRule="auto"/>
        <w:jc w:val="left"/>
        <w:rPr>
          <w:rFonts w:eastAsia="Times New Roman"/>
          <w:szCs w:val="20"/>
          <w:lang w:val="fr-CH" w:eastAsia="en-GB"/>
        </w:rPr>
      </w:pPr>
      <w:sdt>
        <w:sdtPr>
          <w:rPr>
            <w:rFonts w:eastAsia="Times New Roman"/>
            <w:szCs w:val="20"/>
            <w:lang w:val="fr-CH" w:eastAsia="en-GB"/>
          </w:rPr>
          <w:id w:val="250173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49A6" w:rsidRPr="009D3077">
            <w:rPr>
              <w:rFonts w:ascii="Segoe UI Symbol" w:eastAsia="MS Gothic" w:hAnsi="Segoe UI Symbol" w:cs="Segoe UI Symbol"/>
              <w:szCs w:val="20"/>
              <w:lang w:val="fr-CH" w:eastAsia="en-GB"/>
            </w:rPr>
            <w:t>☐</w:t>
          </w:r>
        </w:sdtContent>
      </w:sdt>
      <w:r w:rsidR="00C549A6" w:rsidRPr="009D3077">
        <w:rPr>
          <w:rFonts w:eastAsia="Times New Roman"/>
          <w:szCs w:val="20"/>
          <w:lang w:val="fr-CH" w:eastAsia="en-GB"/>
        </w:rPr>
        <w:tab/>
        <w:t>Oui, j’accepte.</w:t>
      </w:r>
    </w:p>
    <w:p w14:paraId="411752F2" w14:textId="0085D462" w:rsidR="000F375D" w:rsidRDefault="00000000" w:rsidP="00C549A6">
      <w:pPr>
        <w:spacing w:line="276" w:lineRule="auto"/>
        <w:rPr>
          <w:rFonts w:eastAsia="Times New Roman"/>
          <w:szCs w:val="20"/>
          <w:lang w:val="fr-CH" w:eastAsia="en-GB"/>
        </w:rPr>
      </w:pPr>
      <w:sdt>
        <w:sdtPr>
          <w:rPr>
            <w:rFonts w:eastAsia="Times New Roman"/>
            <w:szCs w:val="20"/>
            <w:lang w:val="fr-CH" w:eastAsia="en-GB"/>
          </w:rPr>
          <w:id w:val="-1228147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9CC" w:rsidRPr="009D3077">
            <w:rPr>
              <w:rFonts w:ascii="Segoe UI Symbol" w:eastAsia="MS Gothic" w:hAnsi="Segoe UI Symbol" w:cs="Segoe UI Symbol"/>
              <w:szCs w:val="20"/>
              <w:lang w:val="fr-CH" w:eastAsia="en-GB"/>
            </w:rPr>
            <w:t>☐</w:t>
          </w:r>
        </w:sdtContent>
      </w:sdt>
      <w:r w:rsidR="00EA59CC" w:rsidRPr="009D3077">
        <w:rPr>
          <w:rFonts w:eastAsia="Times New Roman"/>
          <w:szCs w:val="20"/>
          <w:lang w:val="fr-CH" w:eastAsia="en-GB"/>
        </w:rPr>
        <w:tab/>
      </w:r>
      <w:r w:rsidR="00EA59CC">
        <w:rPr>
          <w:rFonts w:eastAsia="Times New Roman"/>
          <w:szCs w:val="20"/>
          <w:lang w:val="fr-CH" w:eastAsia="en-GB"/>
        </w:rPr>
        <w:t>Non, je n’accepte pas</w:t>
      </w:r>
      <w:r w:rsidR="00EA59CC" w:rsidRPr="009D3077">
        <w:rPr>
          <w:rFonts w:eastAsia="Times New Roman"/>
          <w:szCs w:val="20"/>
          <w:lang w:val="fr-CH" w:eastAsia="en-GB"/>
        </w:rPr>
        <w:t>.</w:t>
      </w:r>
    </w:p>
    <w:p w14:paraId="45ED4317" w14:textId="690812DC" w:rsidR="00C549A6" w:rsidRDefault="000F375D" w:rsidP="00C549A6">
      <w:pPr>
        <w:spacing w:line="276" w:lineRule="auto"/>
        <w:rPr>
          <w:rFonts w:eastAsia="Times New Roman"/>
          <w:szCs w:val="20"/>
          <w:lang w:val="fr-CH" w:eastAsia="en-GB"/>
        </w:rPr>
      </w:pPr>
      <w:r>
        <w:rPr>
          <w:rFonts w:eastAsia="Times New Roman"/>
          <w:szCs w:val="20"/>
          <w:lang w:val="fr-CH" w:eastAsia="en-GB"/>
        </w:rPr>
        <w:t>L</w:t>
      </w:r>
      <w:r w:rsidR="00C549A6" w:rsidRPr="009D3077">
        <w:rPr>
          <w:rFonts w:eastAsia="Times New Roman"/>
          <w:szCs w:val="20"/>
          <w:lang w:val="fr-CH" w:eastAsia="en-GB"/>
        </w:rPr>
        <w:t xml:space="preserve">e dépôt papier reste autorisé, mais il implique d’imprimer l’intégralité des annexes en format </w:t>
      </w:r>
      <w:proofErr w:type="gramStart"/>
      <w:r w:rsidR="00C549A6" w:rsidRPr="009D3077">
        <w:rPr>
          <w:rFonts w:eastAsia="Times New Roman"/>
          <w:szCs w:val="20"/>
          <w:lang w:val="fr-CH" w:eastAsia="en-GB"/>
        </w:rPr>
        <w:t>1:</w:t>
      </w:r>
      <w:proofErr w:type="gramEnd"/>
      <w:r w:rsidR="00C549A6" w:rsidRPr="009D3077">
        <w:rPr>
          <w:rFonts w:eastAsia="Times New Roman"/>
          <w:szCs w:val="20"/>
          <w:lang w:val="fr-CH" w:eastAsia="en-GB"/>
        </w:rPr>
        <w:t>1 en couleur et de transmettre toutes les données devant être lues électroniquement sur clé USB.</w:t>
      </w:r>
    </w:p>
    <w:p w14:paraId="464ADC96" w14:textId="40FD33AB" w:rsidR="007F33FE" w:rsidRPr="009D3077" w:rsidRDefault="007F33FE" w:rsidP="007F33FE">
      <w:pPr>
        <w:spacing w:after="160" w:line="259" w:lineRule="auto"/>
        <w:jc w:val="left"/>
        <w:rPr>
          <w:rFonts w:eastAsia="Times New Roman"/>
          <w:szCs w:val="20"/>
          <w:lang w:val="fr-CH" w:eastAsia="en-GB"/>
        </w:rPr>
      </w:pPr>
      <w:r>
        <w:rPr>
          <w:rFonts w:eastAsia="Times New Roman"/>
          <w:szCs w:val="20"/>
          <w:lang w:val="fr-CH" w:eastAsia="en-GB"/>
        </w:rPr>
        <w:br w:type="page"/>
      </w:r>
    </w:p>
    <w:p w14:paraId="0E0E7ACC" w14:textId="01678441" w:rsidR="009D3077" w:rsidRPr="009D3077" w:rsidRDefault="009D3077" w:rsidP="00071F8F">
      <w:pPr>
        <w:pStyle w:val="Titre1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lastRenderedPageBreak/>
        <w:t>Déclaration et signature</w:t>
      </w:r>
    </w:p>
    <w:p w14:paraId="07091F07" w14:textId="0469C9CC" w:rsidR="009D3077" w:rsidRPr="003B57F5" w:rsidRDefault="00325E56" w:rsidP="009D3077">
      <w:pPr>
        <w:spacing w:line="276" w:lineRule="auto"/>
        <w:rPr>
          <w:rFonts w:eastAsia="Times New Roman"/>
          <w:i/>
          <w:iCs/>
          <w:szCs w:val="20"/>
          <w:lang w:val="fr-CH" w:eastAsia="en-GB"/>
        </w:rPr>
      </w:pPr>
      <w:r w:rsidRPr="002B6AB4">
        <w:rPr>
          <w:i/>
          <w:iCs/>
          <w:szCs w:val="20"/>
          <w:lang w:val="fr-CH"/>
        </w:rPr>
        <w:t xml:space="preserve">La présente demande doit être signée par </w:t>
      </w:r>
      <w:r w:rsidR="00F131CE">
        <w:rPr>
          <w:i/>
          <w:iCs/>
          <w:szCs w:val="20"/>
          <w:lang w:val="fr-CH"/>
        </w:rPr>
        <w:t>le/</w:t>
      </w:r>
      <w:r>
        <w:rPr>
          <w:i/>
          <w:iCs/>
          <w:szCs w:val="20"/>
          <w:lang w:val="fr-CH"/>
        </w:rPr>
        <w:t xml:space="preserve">la </w:t>
      </w:r>
      <w:r w:rsidRPr="002B6AB4">
        <w:rPr>
          <w:i/>
          <w:iCs/>
          <w:szCs w:val="20"/>
          <w:lang w:val="fr-CH"/>
        </w:rPr>
        <w:t>requérant</w:t>
      </w:r>
      <w:r w:rsidR="00F131CE">
        <w:rPr>
          <w:i/>
          <w:iCs/>
          <w:szCs w:val="20"/>
          <w:lang w:val="fr-CH"/>
        </w:rPr>
        <w:t>/</w:t>
      </w:r>
      <w:r w:rsidRPr="002B6AB4">
        <w:rPr>
          <w:i/>
          <w:iCs/>
          <w:szCs w:val="20"/>
          <w:lang w:val="fr-CH"/>
        </w:rPr>
        <w:t xml:space="preserve">e conformément aux dispositions </w:t>
      </w:r>
      <w:r>
        <w:rPr>
          <w:i/>
          <w:iCs/>
          <w:szCs w:val="20"/>
          <w:lang w:val="fr-CH"/>
        </w:rPr>
        <w:t xml:space="preserve">du </w:t>
      </w:r>
      <w:r w:rsidRPr="002B6AB4">
        <w:rPr>
          <w:i/>
          <w:iCs/>
          <w:szCs w:val="20"/>
          <w:lang w:val="fr-CH"/>
        </w:rPr>
        <w:t>chapitre</w:t>
      </w:r>
      <w:r>
        <w:rPr>
          <w:i/>
          <w:iCs/>
          <w:szCs w:val="20"/>
          <w:lang w:val="fr-CH"/>
        </w:rPr>
        <w:t xml:space="preserve"> </w:t>
      </w:r>
      <w:r w:rsidRPr="003B57F5">
        <w:rPr>
          <w:i/>
          <w:iCs/>
          <w:szCs w:val="20"/>
          <w:lang w:val="fr-CH"/>
        </w:rPr>
        <w:t xml:space="preserve">2. En signant cette demande, elle </w:t>
      </w:r>
      <w:r w:rsidR="009D3077" w:rsidRPr="003B57F5">
        <w:rPr>
          <w:rFonts w:eastAsia="Times New Roman"/>
          <w:i/>
          <w:iCs/>
          <w:szCs w:val="20"/>
          <w:lang w:val="fr-CH" w:eastAsia="en-GB"/>
        </w:rPr>
        <w:t>certifie que :</w:t>
      </w:r>
    </w:p>
    <w:p w14:paraId="11097105" w14:textId="0E44358D" w:rsidR="007F33FE" w:rsidRPr="007F33FE" w:rsidRDefault="007F33FE" w:rsidP="00D91441">
      <w:pPr>
        <w:pStyle w:val="AbsatzStrichliste"/>
        <w:rPr>
          <w:lang w:val="fr-CH"/>
        </w:rPr>
      </w:pPr>
      <w:r w:rsidRPr="0051590C">
        <w:rPr>
          <w:rFonts w:cs="Arial"/>
          <w:szCs w:val="20"/>
          <w:lang w:val="de-CH"/>
        </w:rPr>
        <w:t xml:space="preserve">il/elle est dûment habilitée à représenter l’organisation </w:t>
      </w:r>
      <w:sdt>
        <w:sdtPr>
          <w:rPr>
            <w:lang w:val="fr-CH"/>
          </w:rPr>
          <w:id w:val="581193357"/>
          <w:placeholder>
            <w:docPart w:val="BBD55048E0CF4374A1337F1D2252D237"/>
          </w:placeholder>
        </w:sdtPr>
        <w:sdtContent>
          <w:r w:rsidRPr="0051590C">
            <w:rPr>
              <w:rStyle w:val="Textedelespacerserv"/>
              <w:rFonts w:cs="Arial"/>
              <w:szCs w:val="20"/>
              <w:lang w:val="de-CH"/>
            </w:rPr>
            <w:t>Klicken oder tippen Sie hier, um Text einzugeben.</w:t>
          </w:r>
        </w:sdtContent>
      </w:sdt>
      <w:r w:rsidRPr="0051590C">
        <w:rPr>
          <w:rFonts w:cs="Arial"/>
          <w:szCs w:val="20"/>
          <w:lang w:val="de-CH"/>
        </w:rPr>
        <w:t xml:space="preserve"> </w:t>
      </w:r>
      <w:r w:rsidR="00EA59CC">
        <w:rPr>
          <w:rFonts w:cs="Arial"/>
          <w:szCs w:val="20"/>
          <w:lang w:val="fr-CH"/>
        </w:rPr>
        <w:t xml:space="preserve">selon le chapitre 2 </w:t>
      </w:r>
      <w:r w:rsidRPr="007F33FE">
        <w:rPr>
          <w:rFonts w:cs="Arial"/>
          <w:szCs w:val="20"/>
          <w:lang w:val="fr-CH"/>
        </w:rPr>
        <w:t>et à signer la présente demande</w:t>
      </w:r>
      <w:r w:rsidR="00737A94">
        <w:rPr>
          <w:rFonts w:cs="Arial"/>
          <w:szCs w:val="20"/>
          <w:lang w:val="fr-CH"/>
        </w:rPr>
        <w:t xml:space="preserve"> (ne s’applique pas aux personnes physiques).</w:t>
      </w:r>
      <w:r w:rsidR="00EA59CC">
        <w:rPr>
          <w:rFonts w:cs="Arial"/>
          <w:szCs w:val="20"/>
          <w:lang w:val="fr-CH"/>
        </w:rPr>
        <w:t xml:space="preserve"> </w:t>
      </w:r>
      <w:r w:rsidR="00EA59CC" w:rsidRPr="00EA59CC">
        <w:rPr>
          <w:rFonts w:cs="Arial"/>
          <w:szCs w:val="20"/>
          <w:lang w:val="fr-CH"/>
        </w:rPr>
        <w:t>Si le droit de signature ne ressort pas d'un registre accessible au public (par exemple, le registre du commerce), il convient de joindre un justificatif correspondant (par exemple, une procuration)</w:t>
      </w:r>
      <w:r w:rsidR="00EA59CC">
        <w:rPr>
          <w:rFonts w:cs="Arial"/>
          <w:szCs w:val="20"/>
          <w:lang w:val="fr-CH"/>
        </w:rPr>
        <w:t>.</w:t>
      </w:r>
    </w:p>
    <w:p w14:paraId="03F7F2B0" w14:textId="6A747716" w:rsidR="009D3077" w:rsidRPr="007F33FE" w:rsidRDefault="009D3077" w:rsidP="00D91441">
      <w:pPr>
        <w:pStyle w:val="AbsatzStrichliste"/>
        <w:rPr>
          <w:lang w:val="fr-CH"/>
        </w:rPr>
      </w:pPr>
      <w:r w:rsidRPr="007F33FE">
        <w:rPr>
          <w:lang w:val="fr-CH"/>
        </w:rPr>
        <w:t>les informations fournies dans ce formulaire</w:t>
      </w:r>
      <w:r w:rsidR="002D14F2" w:rsidRPr="007F33FE">
        <w:rPr>
          <w:lang w:val="fr-CH"/>
        </w:rPr>
        <w:t xml:space="preserve"> et dans les annexes remises</w:t>
      </w:r>
      <w:r w:rsidRPr="007F33FE">
        <w:rPr>
          <w:lang w:val="fr-CH"/>
        </w:rPr>
        <w:t xml:space="preserve"> sont exactes et complètes ;</w:t>
      </w:r>
    </w:p>
    <w:p w14:paraId="7F8E70A2" w14:textId="77777777" w:rsidR="009D3077" w:rsidRPr="007F33FE" w:rsidRDefault="009D3077" w:rsidP="00D91441">
      <w:pPr>
        <w:pStyle w:val="AbsatzStrichliste"/>
        <w:rPr>
          <w:lang w:val="fr-CH"/>
        </w:rPr>
      </w:pPr>
      <w:r w:rsidRPr="007F33FE">
        <w:rPr>
          <w:lang w:val="fr-CH"/>
        </w:rPr>
        <w:t>le critère proposé constitue une contribution pertinente, mesurable et justifiable à la notion d’innovation au sens de la directive OFEN ;</w:t>
      </w:r>
    </w:p>
    <w:p w14:paraId="66F04DA5" w14:textId="11910F73" w:rsidR="00325E56" w:rsidRPr="001D6DC8" w:rsidRDefault="001D6DC8" w:rsidP="00D91441">
      <w:pPr>
        <w:pStyle w:val="AbsatzStrichliste"/>
        <w:rPr>
          <w:lang w:val="fr-CH"/>
        </w:rPr>
      </w:pPr>
      <w:r w:rsidRPr="001D6DC8">
        <w:rPr>
          <w:lang w:val="fr-CH"/>
        </w:rPr>
        <w:t>il</w:t>
      </w:r>
      <w:r>
        <w:rPr>
          <w:lang w:val="fr-CH"/>
        </w:rPr>
        <w:t xml:space="preserve">/elle </w:t>
      </w:r>
      <w:r w:rsidR="009D3077" w:rsidRPr="001D6DC8">
        <w:rPr>
          <w:lang w:val="fr-CH"/>
        </w:rPr>
        <w:t>accepte que l’OFEN statue sur la base des informations fournies, et que toute décision sera rendue en application de la directive en vigueur.</w:t>
      </w:r>
    </w:p>
    <w:p w14:paraId="7EFADB06" w14:textId="091FDB82" w:rsidR="009D3077" w:rsidRPr="009D3077" w:rsidRDefault="009D3077" w:rsidP="009D3077">
      <w:pPr>
        <w:spacing w:after="0" w:line="276" w:lineRule="auto"/>
        <w:jc w:val="left"/>
        <w:rPr>
          <w:rFonts w:eastAsia="Times New Roman"/>
          <w:szCs w:val="20"/>
          <w:lang w:val="fr-CH" w:eastAsia="en-GB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9D3077" w:rsidRPr="00683E70" w14:paraId="52E40517" w14:textId="79E630DB" w:rsidTr="008C7314">
        <w:trPr>
          <w:trHeight w:val="567"/>
        </w:trPr>
        <w:tc>
          <w:tcPr>
            <w:tcW w:w="2689" w:type="dxa"/>
            <w:vAlign w:val="center"/>
          </w:tcPr>
          <w:p w14:paraId="79802726" w14:textId="4E30CD27" w:rsidR="009D3077" w:rsidRPr="00683E70" w:rsidRDefault="009D3077" w:rsidP="008C7314">
            <w:pPr>
              <w:spacing w:line="276" w:lineRule="auto"/>
              <w:jc w:val="left"/>
              <w:rPr>
                <w:rFonts w:eastAsia="Times New Roman"/>
                <w:szCs w:val="20"/>
                <w:lang w:val="fr-CH" w:eastAsia="en-GB"/>
              </w:rPr>
            </w:pPr>
            <w:r>
              <w:rPr>
                <w:rFonts w:eastAsia="Times New Roman"/>
                <w:szCs w:val="20"/>
                <w:lang w:val="fr-CH" w:eastAsia="en-GB"/>
              </w:rPr>
              <w:t xml:space="preserve">Organisation : </w:t>
            </w:r>
          </w:p>
        </w:tc>
        <w:sdt>
          <w:sdtPr>
            <w:rPr>
              <w:rFonts w:eastAsia="Times New Roman"/>
              <w:szCs w:val="20"/>
              <w:lang w:val="fr-CH" w:eastAsia="en-GB"/>
            </w:rPr>
            <w:id w:val="-880942816"/>
            <w:placeholder>
              <w:docPart w:val="FF08C46705134AABBC70A069E6F539C6"/>
            </w:placeholder>
          </w:sdtPr>
          <w:sdtContent>
            <w:tc>
              <w:tcPr>
                <w:tcW w:w="6373" w:type="dxa"/>
                <w:vAlign w:val="center"/>
              </w:tcPr>
              <w:p w14:paraId="446ADE6E" w14:textId="3E5910CC" w:rsidR="009D3077" w:rsidRPr="00CB3354" w:rsidRDefault="009D3077" w:rsidP="008C7314">
                <w:pPr>
                  <w:spacing w:after="0" w:line="276" w:lineRule="auto"/>
                  <w:jc w:val="left"/>
                  <w:rPr>
                    <w:rFonts w:eastAsia="Times New Roman"/>
                    <w:szCs w:val="20"/>
                    <w:lang w:eastAsia="en-GB"/>
                  </w:rPr>
                </w:pPr>
              </w:p>
            </w:tc>
          </w:sdtContent>
        </w:sdt>
      </w:tr>
      <w:tr w:rsidR="009D3077" w:rsidRPr="00683E70" w14:paraId="504727BF" w14:textId="6D80DD2E" w:rsidTr="008C7314">
        <w:trPr>
          <w:trHeight w:val="567"/>
        </w:trPr>
        <w:tc>
          <w:tcPr>
            <w:tcW w:w="2689" w:type="dxa"/>
            <w:vAlign w:val="center"/>
          </w:tcPr>
          <w:p w14:paraId="10A4291C" w14:textId="0EDA5642" w:rsidR="009D3077" w:rsidRPr="00683E70" w:rsidRDefault="009D3077" w:rsidP="008C7314">
            <w:pPr>
              <w:spacing w:line="276" w:lineRule="auto"/>
              <w:jc w:val="left"/>
              <w:rPr>
                <w:rFonts w:eastAsia="Times New Roman"/>
                <w:szCs w:val="20"/>
                <w:lang w:val="fr-CH" w:eastAsia="en-GB"/>
              </w:rPr>
            </w:pPr>
            <w:r w:rsidRPr="00683E70">
              <w:rPr>
                <w:rFonts w:eastAsia="Times New Roman"/>
                <w:szCs w:val="20"/>
                <w:lang w:val="fr-CH" w:eastAsia="en-GB"/>
              </w:rPr>
              <w:t>Nom,</w:t>
            </w:r>
            <w:r>
              <w:rPr>
                <w:rFonts w:eastAsia="Times New Roman"/>
                <w:szCs w:val="20"/>
                <w:lang w:val="fr-CH" w:eastAsia="en-GB"/>
              </w:rPr>
              <w:t xml:space="preserve"> prénom,</w:t>
            </w:r>
            <w:r w:rsidRPr="00683E70">
              <w:rPr>
                <w:rFonts w:eastAsia="Times New Roman"/>
                <w:szCs w:val="20"/>
                <w:lang w:val="fr-CH" w:eastAsia="en-GB"/>
              </w:rPr>
              <w:t xml:space="preserve"> fonction :</w:t>
            </w:r>
          </w:p>
        </w:tc>
        <w:sdt>
          <w:sdtPr>
            <w:rPr>
              <w:rFonts w:eastAsia="Times New Roman"/>
              <w:szCs w:val="20"/>
              <w:lang w:val="fr-CH" w:eastAsia="en-GB"/>
            </w:rPr>
            <w:id w:val="1916743688"/>
            <w:placeholder>
              <w:docPart w:val="73CFACE1501F42849C16297DEF21BEE6"/>
            </w:placeholder>
          </w:sdtPr>
          <w:sdtContent>
            <w:tc>
              <w:tcPr>
                <w:tcW w:w="6373" w:type="dxa"/>
                <w:vAlign w:val="center"/>
              </w:tcPr>
              <w:p w14:paraId="04C9E447" w14:textId="02A776B0" w:rsidR="009D3077" w:rsidRPr="005A6DD3" w:rsidRDefault="009D3077" w:rsidP="008C7314">
                <w:pPr>
                  <w:spacing w:after="0" w:line="276" w:lineRule="auto"/>
                  <w:jc w:val="left"/>
                  <w:rPr>
                    <w:rFonts w:eastAsia="Times New Roman"/>
                    <w:szCs w:val="20"/>
                    <w:lang w:eastAsia="en-GB"/>
                  </w:rPr>
                </w:pPr>
              </w:p>
            </w:tc>
          </w:sdtContent>
        </w:sdt>
      </w:tr>
      <w:tr w:rsidR="009D3077" w:rsidRPr="00683E70" w14:paraId="4C3B426B" w14:textId="2F432F8C" w:rsidTr="008C7314">
        <w:trPr>
          <w:trHeight w:val="1304"/>
        </w:trPr>
        <w:tc>
          <w:tcPr>
            <w:tcW w:w="2689" w:type="dxa"/>
            <w:vAlign w:val="center"/>
          </w:tcPr>
          <w:p w14:paraId="54CCADD1" w14:textId="0FD62B68" w:rsidR="009D3077" w:rsidRPr="00683E70" w:rsidRDefault="009D3077" w:rsidP="008C7314">
            <w:pPr>
              <w:spacing w:after="0" w:line="276" w:lineRule="auto"/>
              <w:jc w:val="left"/>
              <w:rPr>
                <w:rFonts w:eastAsia="Times New Roman"/>
                <w:szCs w:val="20"/>
                <w:lang w:val="fr-CH" w:eastAsia="en-GB"/>
              </w:rPr>
            </w:pPr>
            <w:proofErr w:type="gramStart"/>
            <w:r w:rsidRPr="00683E70">
              <w:rPr>
                <w:rFonts w:eastAsia="Times New Roman"/>
                <w:szCs w:val="20"/>
                <w:lang w:val="fr-CH" w:eastAsia="en-GB"/>
              </w:rPr>
              <w:t>Signature:</w:t>
            </w:r>
            <w:proofErr w:type="gramEnd"/>
          </w:p>
        </w:tc>
        <w:tc>
          <w:tcPr>
            <w:tcW w:w="6373" w:type="dxa"/>
            <w:vAlign w:val="center"/>
          </w:tcPr>
          <w:p w14:paraId="4B350630" w14:textId="0B0739DB" w:rsidR="009D3077" w:rsidRPr="00683E70" w:rsidRDefault="009D3077" w:rsidP="008C7314">
            <w:pPr>
              <w:spacing w:after="0" w:line="276" w:lineRule="auto"/>
              <w:jc w:val="left"/>
              <w:rPr>
                <w:rFonts w:eastAsia="Times New Roman"/>
                <w:szCs w:val="20"/>
                <w:lang w:val="fr-CH" w:eastAsia="en-GB"/>
              </w:rPr>
            </w:pPr>
          </w:p>
        </w:tc>
      </w:tr>
      <w:tr w:rsidR="009D3077" w:rsidRPr="00683E70" w14:paraId="33F80ABA" w14:textId="519D3063" w:rsidTr="008C7314">
        <w:trPr>
          <w:trHeight w:val="567"/>
        </w:trPr>
        <w:tc>
          <w:tcPr>
            <w:tcW w:w="2689" w:type="dxa"/>
            <w:vAlign w:val="center"/>
          </w:tcPr>
          <w:p w14:paraId="186FDAB1" w14:textId="3B838964" w:rsidR="009D3077" w:rsidRPr="00683E70" w:rsidRDefault="009D3077" w:rsidP="008C7314">
            <w:pPr>
              <w:spacing w:after="0" w:line="276" w:lineRule="auto"/>
              <w:jc w:val="left"/>
              <w:rPr>
                <w:rFonts w:eastAsia="Times New Roman"/>
                <w:szCs w:val="20"/>
                <w:lang w:val="fr-CH" w:eastAsia="en-GB"/>
              </w:rPr>
            </w:pPr>
            <w:r>
              <w:rPr>
                <w:rFonts w:eastAsia="Times New Roman"/>
                <w:szCs w:val="20"/>
                <w:lang w:val="fr-CH" w:eastAsia="en-GB"/>
              </w:rPr>
              <w:t>Lieu, d</w:t>
            </w:r>
            <w:r w:rsidRPr="00683E70">
              <w:rPr>
                <w:rFonts w:eastAsia="Times New Roman"/>
                <w:szCs w:val="20"/>
                <w:lang w:val="fr-CH" w:eastAsia="en-GB"/>
              </w:rPr>
              <w:t>ate :</w:t>
            </w:r>
          </w:p>
        </w:tc>
        <w:sdt>
          <w:sdtPr>
            <w:rPr>
              <w:rFonts w:eastAsia="Times New Roman"/>
              <w:szCs w:val="20"/>
              <w:lang w:val="fr-CH" w:eastAsia="en-GB"/>
            </w:rPr>
            <w:id w:val="-437527003"/>
            <w:placeholder>
              <w:docPart w:val="768A076C7193431A9D0911CF889DEDE1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Content>
            <w:tc>
              <w:tcPr>
                <w:tcW w:w="6373" w:type="dxa"/>
                <w:vAlign w:val="center"/>
              </w:tcPr>
              <w:p w14:paraId="16256749" w14:textId="624A25E8" w:rsidR="009D3077" w:rsidRPr="005A6DD3" w:rsidRDefault="009D3077" w:rsidP="008C7314">
                <w:pPr>
                  <w:spacing w:after="0" w:line="276" w:lineRule="auto"/>
                  <w:jc w:val="left"/>
                  <w:rPr>
                    <w:rFonts w:eastAsia="Times New Roman"/>
                    <w:szCs w:val="20"/>
                    <w:lang w:eastAsia="en-GB"/>
                  </w:rPr>
                </w:pPr>
              </w:p>
            </w:tc>
          </w:sdtContent>
        </w:sdt>
      </w:tr>
    </w:tbl>
    <w:p w14:paraId="69560834" w14:textId="16563084" w:rsidR="009D3077" w:rsidRPr="009D3077" w:rsidRDefault="009D3077" w:rsidP="009D3077">
      <w:pPr>
        <w:rPr>
          <w:lang w:eastAsia="en-GB"/>
        </w:rPr>
      </w:pPr>
    </w:p>
    <w:p w14:paraId="3843E452" w14:textId="5F61F541" w:rsidR="00C549A6" w:rsidRPr="009D3077" w:rsidRDefault="007C1595" w:rsidP="00071F8F">
      <w:pPr>
        <w:pStyle w:val="Titre1"/>
        <w:rPr>
          <w:rFonts w:eastAsia="Times New Roman"/>
          <w:szCs w:val="20"/>
          <w:lang w:val="fr-CH" w:eastAsia="en-GB"/>
        </w:rPr>
      </w:pPr>
      <w:r>
        <w:rPr>
          <w:rFonts w:eastAsia="Times New Roman"/>
          <w:bCs/>
          <w:szCs w:val="20"/>
          <w:lang w:val="fr-CH" w:eastAsia="en-GB"/>
        </w:rPr>
        <w:t>Transmission</w:t>
      </w:r>
      <w:r w:rsidR="00C549A6" w:rsidRPr="009D3077">
        <w:rPr>
          <w:rFonts w:eastAsia="Times New Roman"/>
          <w:bCs/>
          <w:szCs w:val="20"/>
          <w:lang w:val="fr-CH" w:eastAsia="en-GB"/>
        </w:rPr>
        <w:t xml:space="preserve"> :</w:t>
      </w:r>
    </w:p>
    <w:p w14:paraId="561DA3C1" w14:textId="77777777" w:rsidR="00EA59CC" w:rsidRPr="007A23E1" w:rsidRDefault="00EA59CC" w:rsidP="00EA59CC">
      <w:pPr>
        <w:spacing w:after="0" w:line="276" w:lineRule="auto"/>
        <w:rPr>
          <w:rFonts w:eastAsia="Times New Roman"/>
          <w:szCs w:val="20"/>
          <w:lang w:val="fr-CH" w:eastAsia="en-GB"/>
        </w:rPr>
      </w:pPr>
      <w:r w:rsidRPr="007A23E1">
        <w:rPr>
          <w:rFonts w:eastAsia="Times New Roman"/>
          <w:szCs w:val="20"/>
          <w:lang w:val="fr-CH" w:eastAsia="en-GB"/>
        </w:rPr>
        <w:t xml:space="preserve">La demande doit être envoyée de préférence par voie électronique à l'adresse </w:t>
      </w:r>
      <w:proofErr w:type="gramStart"/>
      <w:r w:rsidRPr="007A23E1">
        <w:rPr>
          <w:rFonts w:eastAsia="Times New Roman"/>
          <w:szCs w:val="20"/>
          <w:lang w:val="fr-CH" w:eastAsia="en-GB"/>
        </w:rPr>
        <w:t>e-mail</w:t>
      </w:r>
      <w:proofErr w:type="gramEnd"/>
      <w:r w:rsidRPr="007A23E1">
        <w:rPr>
          <w:rFonts w:eastAsia="Times New Roman"/>
          <w:szCs w:val="20"/>
          <w:lang w:val="fr-CH" w:eastAsia="en-GB"/>
        </w:rPr>
        <w:t xml:space="preserve"> suivante :</w:t>
      </w:r>
    </w:p>
    <w:p w14:paraId="4B76A8F0" w14:textId="02C0C6BE" w:rsidR="00EA59CC" w:rsidRDefault="00EA59CC" w:rsidP="00EA59CC">
      <w:pPr>
        <w:spacing w:after="0" w:line="276" w:lineRule="auto"/>
        <w:rPr>
          <w:rFonts w:eastAsia="Times New Roman"/>
          <w:i/>
          <w:iCs/>
          <w:szCs w:val="20"/>
          <w:lang w:val="fr-CH" w:eastAsia="en-GB"/>
        </w:rPr>
      </w:pPr>
      <w:hyperlink r:id="rId9" w:history="1">
        <w:r w:rsidRPr="001B521B">
          <w:rPr>
            <w:rStyle w:val="Lienhypertexte"/>
            <w:rFonts w:eastAsia="Times New Roman"/>
            <w:i/>
            <w:iCs/>
            <w:szCs w:val="20"/>
            <w:lang w:val="fr-CH" w:eastAsia="en-GB"/>
          </w:rPr>
          <w:t>200MW_PD@bfe.admin.ch</w:t>
        </w:r>
      </w:hyperlink>
    </w:p>
    <w:p w14:paraId="1FC795C1" w14:textId="77777777" w:rsidR="00701504" w:rsidRDefault="00701504" w:rsidP="00701504">
      <w:pPr>
        <w:spacing w:after="0" w:line="276" w:lineRule="auto"/>
        <w:rPr>
          <w:rFonts w:eastAsia="Times New Roman"/>
          <w:i/>
          <w:iCs/>
          <w:szCs w:val="20"/>
          <w:lang w:val="fr-CH" w:eastAsia="en-GB"/>
        </w:rPr>
      </w:pPr>
    </w:p>
    <w:p w14:paraId="46C8DC03" w14:textId="77777777" w:rsidR="00701504" w:rsidRDefault="00701504" w:rsidP="00701504">
      <w:pPr>
        <w:spacing w:after="0" w:line="276" w:lineRule="auto"/>
        <w:rPr>
          <w:rFonts w:eastAsia="Times New Roman"/>
          <w:szCs w:val="20"/>
          <w:lang w:val="fr-CH" w:eastAsia="en-GB"/>
        </w:rPr>
      </w:pPr>
      <w:r>
        <w:rPr>
          <w:rFonts w:eastAsia="Times New Roman"/>
          <w:szCs w:val="20"/>
          <w:lang w:val="fr-CH" w:eastAsia="en-GB"/>
        </w:rPr>
        <w:t>T</w:t>
      </w:r>
      <w:r w:rsidRPr="004F675C">
        <w:rPr>
          <w:rFonts w:eastAsia="Times New Roman"/>
          <w:szCs w:val="20"/>
          <w:lang w:val="fr-CH" w:eastAsia="en-GB"/>
        </w:rPr>
        <w:t>outes les annexes doivent être jointes en format PDF lisible électroniquement, clairement nommées et horodatées.</w:t>
      </w:r>
    </w:p>
    <w:p w14:paraId="22AD4332" w14:textId="77777777" w:rsidR="00701504" w:rsidRDefault="00701504" w:rsidP="00701504">
      <w:pPr>
        <w:spacing w:after="0" w:line="276" w:lineRule="auto"/>
        <w:rPr>
          <w:rFonts w:eastAsia="Times New Roman"/>
          <w:szCs w:val="20"/>
          <w:lang w:val="fr-CH" w:eastAsia="en-GB"/>
        </w:rPr>
      </w:pPr>
    </w:p>
    <w:p w14:paraId="6BF7A26A" w14:textId="70D179BC" w:rsidR="00701504" w:rsidRPr="004F675C" w:rsidRDefault="00701504" w:rsidP="00701504">
      <w:pPr>
        <w:spacing w:after="0" w:line="276" w:lineRule="auto"/>
        <w:rPr>
          <w:rFonts w:eastAsia="Times New Roman"/>
          <w:szCs w:val="20"/>
          <w:lang w:val="fr-CH" w:eastAsia="en-GB"/>
        </w:rPr>
      </w:pPr>
      <w:r w:rsidRPr="004F675C">
        <w:rPr>
          <w:rFonts w:eastAsia="Times New Roman"/>
          <w:szCs w:val="20"/>
          <w:lang w:val="fr-CH" w:eastAsia="en-GB"/>
        </w:rPr>
        <w:t>En cas de dépôt de la demande par courrier postal, les documents doivent être envoyés à l’adresse suivante :</w:t>
      </w:r>
    </w:p>
    <w:p w14:paraId="161EA0C4" w14:textId="77777777" w:rsidR="00701504" w:rsidRPr="00683E70" w:rsidRDefault="00701504" w:rsidP="00701504">
      <w:pPr>
        <w:spacing w:before="120" w:line="276" w:lineRule="auto"/>
        <w:rPr>
          <w:rFonts w:eastAsia="Times New Roman"/>
          <w:szCs w:val="20"/>
          <w:lang w:val="fr-CH" w:eastAsia="en-GB"/>
        </w:rPr>
      </w:pPr>
      <w:r>
        <w:rPr>
          <w:rFonts w:eastAsia="Times New Roman"/>
          <w:i/>
          <w:iCs/>
          <w:szCs w:val="20"/>
          <w:lang w:val="fr-CH" w:eastAsia="en-GB"/>
        </w:rPr>
        <w:t xml:space="preserve">Office Fédéral de l’Energie, </w:t>
      </w:r>
      <w:proofErr w:type="spellStart"/>
      <w:r>
        <w:rPr>
          <w:rFonts w:eastAsia="Times New Roman"/>
          <w:i/>
          <w:iCs/>
          <w:szCs w:val="20"/>
          <w:lang w:val="fr-CH" w:eastAsia="en-GB"/>
        </w:rPr>
        <w:t>Pulverstrasse</w:t>
      </w:r>
      <w:proofErr w:type="spellEnd"/>
      <w:r>
        <w:rPr>
          <w:rFonts w:eastAsia="Times New Roman"/>
          <w:i/>
          <w:iCs/>
          <w:szCs w:val="20"/>
          <w:lang w:val="fr-CH" w:eastAsia="en-GB"/>
        </w:rPr>
        <w:t xml:space="preserve"> 13, CH-3063 </w:t>
      </w:r>
      <w:proofErr w:type="spellStart"/>
      <w:r>
        <w:rPr>
          <w:rFonts w:eastAsia="Times New Roman"/>
          <w:i/>
          <w:iCs/>
          <w:szCs w:val="20"/>
          <w:lang w:val="fr-CH" w:eastAsia="en-GB"/>
        </w:rPr>
        <w:t>Ittigen</w:t>
      </w:r>
      <w:proofErr w:type="spellEnd"/>
    </w:p>
    <w:p w14:paraId="33D7E428" w14:textId="0A7F50FE" w:rsidR="00C549A6" w:rsidRPr="009D3077" w:rsidRDefault="00C549A6" w:rsidP="00C549A6">
      <w:pPr>
        <w:spacing w:before="120" w:line="276" w:lineRule="auto"/>
        <w:rPr>
          <w:rFonts w:eastAsia="Times New Roman"/>
          <w:szCs w:val="20"/>
          <w:lang w:val="fr-CH" w:eastAsia="en-GB"/>
        </w:rPr>
      </w:pPr>
      <w:r w:rsidRPr="009D3077">
        <w:rPr>
          <w:rFonts w:eastAsia="Times New Roman"/>
          <w:szCs w:val="20"/>
          <w:lang w:val="fr-CH" w:eastAsia="en-GB"/>
        </w:rPr>
        <w:t>La demande n’est considérée comme déposée qu’une fois l’accusé de réception émis par l’OFEN.</w:t>
      </w:r>
    </w:p>
    <w:sectPr w:rsidR="00C549A6" w:rsidRPr="009D3077" w:rsidSect="00E56E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39" w:code="9"/>
      <w:pgMar w:top="2694" w:right="1134" w:bottom="907" w:left="1701" w:header="709" w:footer="3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BA484" w14:textId="77777777" w:rsidR="00583140" w:rsidRDefault="00583140" w:rsidP="00D30A74">
      <w:pPr>
        <w:spacing w:line="240" w:lineRule="auto"/>
      </w:pPr>
      <w:r>
        <w:separator/>
      </w:r>
    </w:p>
    <w:p w14:paraId="70A31F03" w14:textId="77777777" w:rsidR="00583140" w:rsidRDefault="00583140"/>
    <w:p w14:paraId="3CE9A5BC" w14:textId="77777777" w:rsidR="00583140" w:rsidRDefault="00583140"/>
    <w:p w14:paraId="6A87E9A6" w14:textId="77777777" w:rsidR="00583140" w:rsidRDefault="00583140"/>
    <w:p w14:paraId="7B1B62A9" w14:textId="77777777" w:rsidR="00583140" w:rsidRDefault="00583140"/>
  </w:endnote>
  <w:endnote w:type="continuationSeparator" w:id="0">
    <w:p w14:paraId="281902DD" w14:textId="77777777" w:rsidR="00583140" w:rsidRDefault="00583140" w:rsidP="00D30A74">
      <w:pPr>
        <w:spacing w:line="240" w:lineRule="auto"/>
      </w:pPr>
      <w:r>
        <w:continuationSeparator/>
      </w:r>
    </w:p>
    <w:p w14:paraId="628F98B9" w14:textId="77777777" w:rsidR="00583140" w:rsidRDefault="00583140"/>
    <w:p w14:paraId="39E2D324" w14:textId="77777777" w:rsidR="00583140" w:rsidRDefault="00583140"/>
    <w:p w14:paraId="4DCACF10" w14:textId="77777777" w:rsidR="00583140" w:rsidRDefault="00583140"/>
    <w:p w14:paraId="7876817C" w14:textId="77777777" w:rsidR="00583140" w:rsidRDefault="005831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166A6" w14:textId="4809BEAB" w:rsidR="00B22A2D" w:rsidRPr="00C72EDF" w:rsidRDefault="00B22A2D" w:rsidP="00E56E56">
    <w:pPr>
      <w:tabs>
        <w:tab w:val="left" w:pos="1774"/>
      </w:tabs>
      <w:spacing w:before="120" w:line="240" w:lineRule="exact"/>
      <w:rPr>
        <w:sz w:val="16"/>
        <w:szCs w:val="16"/>
      </w:rPr>
    </w:pP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>PAGE   \* MERGEFORMAT</w:instrText>
    </w:r>
    <w:r w:rsidRPr="00C72EDF">
      <w:rPr>
        <w:sz w:val="16"/>
        <w:szCs w:val="16"/>
      </w:rPr>
      <w:fldChar w:fldCharType="separate"/>
    </w:r>
    <w:r w:rsidR="00FE12CA" w:rsidRPr="00FE12CA">
      <w:rPr>
        <w:noProof/>
        <w:sz w:val="16"/>
        <w:szCs w:val="16"/>
        <w:lang w:val="de-DE"/>
      </w:rPr>
      <w:t>8</w:t>
    </w:r>
    <w:r w:rsidRPr="00C72EDF">
      <w:rPr>
        <w:sz w:val="16"/>
        <w:szCs w:val="16"/>
      </w:rPr>
      <w:fldChar w:fldCharType="end"/>
    </w:r>
    <w:r w:rsidRPr="00C72EDF">
      <w:rPr>
        <w:sz w:val="16"/>
        <w:szCs w:val="16"/>
      </w:rPr>
      <w:t>/</w:t>
    </w: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 xml:space="preserve"> NUMPAGES  \* Arabic  \* MERGEFORMAT </w:instrText>
    </w:r>
    <w:r w:rsidRPr="00C72EDF">
      <w:rPr>
        <w:sz w:val="16"/>
        <w:szCs w:val="16"/>
      </w:rPr>
      <w:fldChar w:fldCharType="separate"/>
    </w:r>
    <w:r w:rsidR="00FE12CA">
      <w:rPr>
        <w:noProof/>
        <w:sz w:val="16"/>
        <w:szCs w:val="16"/>
      </w:rPr>
      <w:t>9</w:t>
    </w:r>
    <w:r w:rsidRPr="00C72EDF">
      <w:rPr>
        <w:noProof/>
        <w:sz w:val="16"/>
        <w:szCs w:val="16"/>
      </w:rPr>
      <w:fldChar w:fldCharType="end"/>
    </w:r>
    <w:r>
      <w:rPr>
        <w:noProof/>
        <w:sz w:val="16"/>
        <w:szCs w:val="16"/>
      </w:rPr>
      <w:tab/>
    </w:r>
  </w:p>
  <w:p w14:paraId="0CFB94BF" w14:textId="77777777" w:rsidR="00B22A2D" w:rsidRDefault="00B22A2D"/>
  <w:p w14:paraId="2775213A" w14:textId="77777777" w:rsidR="00B22A2D" w:rsidRDefault="00B22A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3E12F" w14:textId="0E053665" w:rsidR="00B22A2D" w:rsidRPr="00C72EDF" w:rsidRDefault="00B22A2D" w:rsidP="00E56E56">
    <w:pPr>
      <w:tabs>
        <w:tab w:val="right" w:pos="9072"/>
      </w:tabs>
      <w:spacing w:before="120" w:line="240" w:lineRule="exact"/>
      <w:rPr>
        <w:sz w:val="16"/>
        <w:szCs w:val="16"/>
      </w:rPr>
    </w:pPr>
    <w:r w:rsidRPr="00C72EDF">
      <w:rPr>
        <w:sz w:val="16"/>
        <w:szCs w:val="16"/>
      </w:rPr>
      <w:tab/>
    </w: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>PAGE   \* MERGEFORMAT</w:instrText>
    </w:r>
    <w:r w:rsidRPr="00C72EDF">
      <w:rPr>
        <w:sz w:val="16"/>
        <w:szCs w:val="16"/>
      </w:rPr>
      <w:fldChar w:fldCharType="separate"/>
    </w:r>
    <w:r w:rsidR="00FE12CA" w:rsidRPr="00FE12CA">
      <w:rPr>
        <w:noProof/>
        <w:sz w:val="16"/>
        <w:szCs w:val="16"/>
        <w:lang w:val="de-DE"/>
      </w:rPr>
      <w:t>9</w:t>
    </w:r>
    <w:r w:rsidRPr="00C72EDF">
      <w:rPr>
        <w:sz w:val="16"/>
        <w:szCs w:val="16"/>
      </w:rPr>
      <w:fldChar w:fldCharType="end"/>
    </w:r>
    <w:r w:rsidRPr="00C72EDF">
      <w:rPr>
        <w:sz w:val="16"/>
        <w:szCs w:val="16"/>
      </w:rPr>
      <w:t>/</w:t>
    </w:r>
    <w:r w:rsidRPr="00C72EDF">
      <w:rPr>
        <w:sz w:val="16"/>
        <w:szCs w:val="16"/>
      </w:rPr>
      <w:fldChar w:fldCharType="begin"/>
    </w:r>
    <w:r w:rsidRPr="00C72EDF">
      <w:rPr>
        <w:sz w:val="16"/>
        <w:szCs w:val="16"/>
      </w:rPr>
      <w:instrText xml:space="preserve"> NUMPAGES   \* MERGEFORMAT </w:instrText>
    </w:r>
    <w:r w:rsidRPr="00C72EDF">
      <w:rPr>
        <w:sz w:val="16"/>
        <w:szCs w:val="16"/>
      </w:rPr>
      <w:fldChar w:fldCharType="separate"/>
    </w:r>
    <w:r w:rsidR="00FE12CA">
      <w:rPr>
        <w:noProof/>
        <w:sz w:val="16"/>
        <w:szCs w:val="16"/>
      </w:rPr>
      <w:t>9</w:t>
    </w:r>
    <w:r w:rsidRPr="00C72EDF">
      <w:rPr>
        <w:noProof/>
        <w:sz w:val="16"/>
        <w:szCs w:val="16"/>
      </w:rPr>
      <w:fldChar w:fldCharType="end"/>
    </w:r>
  </w:p>
  <w:p w14:paraId="05328DB0" w14:textId="77777777" w:rsidR="00B22A2D" w:rsidRDefault="00B22A2D"/>
  <w:p w14:paraId="7F724298" w14:textId="77777777" w:rsidR="00B22A2D" w:rsidRDefault="00B22A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4D257" w14:textId="77777777" w:rsidR="00583140" w:rsidRDefault="00583140" w:rsidP="00E56E56">
      <w:pPr>
        <w:spacing w:line="240" w:lineRule="auto"/>
      </w:pPr>
      <w:r>
        <w:separator/>
      </w:r>
    </w:p>
  </w:footnote>
  <w:footnote w:type="continuationSeparator" w:id="0">
    <w:p w14:paraId="3C818144" w14:textId="77777777" w:rsidR="00583140" w:rsidRDefault="00583140" w:rsidP="00D30A74">
      <w:pPr>
        <w:spacing w:line="240" w:lineRule="auto"/>
      </w:pPr>
      <w:r>
        <w:continuationSeparator/>
      </w:r>
    </w:p>
    <w:p w14:paraId="4F48EC7D" w14:textId="77777777" w:rsidR="00583140" w:rsidRDefault="00583140" w:rsidP="00263D5E"/>
  </w:footnote>
  <w:footnote w:type="continuationNotice" w:id="1">
    <w:p w14:paraId="4EE044CB" w14:textId="77777777" w:rsidR="00583140" w:rsidRDefault="00583140">
      <w:pPr>
        <w:spacing w:after="0" w:line="240" w:lineRule="auto"/>
      </w:pPr>
    </w:p>
    <w:p w14:paraId="0CBC06B3" w14:textId="77777777" w:rsidR="00583140" w:rsidRDefault="005831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0B990" w14:textId="418BA86D" w:rsidR="00B22A2D" w:rsidRPr="00321D06" w:rsidRDefault="00321D06" w:rsidP="00321D06">
    <w:pPr>
      <w:pStyle w:val="En-tte"/>
      <w:rPr>
        <w:lang w:val="fr-CH"/>
      </w:rPr>
    </w:pPr>
    <w:r w:rsidRPr="00321D06">
      <w:rPr>
        <w:rFonts w:eastAsia="Times New Roman"/>
        <w:b/>
        <w:bCs/>
        <w:kern w:val="36"/>
        <w:sz w:val="16"/>
        <w:szCs w:val="16"/>
        <w:lang w:val="fr-CH" w:eastAsia="en-GB"/>
      </w:rPr>
      <w:t>Formulaire – Proposition d</w:t>
    </w:r>
    <w:r w:rsidR="004B436F">
      <w:rPr>
        <w:rFonts w:eastAsia="Times New Roman"/>
        <w:b/>
        <w:bCs/>
        <w:kern w:val="36"/>
        <w:sz w:val="16"/>
        <w:szCs w:val="16"/>
        <w:lang w:val="fr-CH" w:eastAsia="en-GB"/>
      </w:rPr>
      <w:t>’un</w:t>
    </w:r>
    <w:r w:rsidRPr="00321D06">
      <w:rPr>
        <w:rFonts w:eastAsia="Times New Roman"/>
        <w:b/>
        <w:bCs/>
        <w:kern w:val="36"/>
        <w:sz w:val="16"/>
        <w:szCs w:val="16"/>
        <w:lang w:val="fr-CH" w:eastAsia="en-GB"/>
      </w:rPr>
      <w:t xml:space="preserve"> nouveau critère d’innovation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85B1F" w14:textId="3A67D392" w:rsidR="001E5EE7" w:rsidRPr="001E5EE7" w:rsidRDefault="00321D06" w:rsidP="00321D06">
    <w:pPr>
      <w:pStyle w:val="En-tte"/>
      <w:rPr>
        <w:rFonts w:eastAsia="Times New Roman"/>
        <w:b/>
        <w:bCs/>
        <w:kern w:val="36"/>
        <w:sz w:val="16"/>
        <w:szCs w:val="16"/>
        <w:lang w:val="fr-CH" w:eastAsia="en-GB"/>
      </w:rPr>
    </w:pPr>
    <w:r w:rsidRPr="00321D06">
      <w:rPr>
        <w:rFonts w:eastAsia="Times New Roman"/>
        <w:b/>
        <w:bCs/>
        <w:kern w:val="36"/>
        <w:sz w:val="16"/>
        <w:szCs w:val="16"/>
        <w:lang w:val="fr-CH" w:eastAsia="en-GB"/>
      </w:rPr>
      <w:t xml:space="preserve">Formulaire – Proposition </w:t>
    </w:r>
    <w:r w:rsidR="001E5EE7">
      <w:rPr>
        <w:rFonts w:eastAsia="Times New Roman"/>
        <w:b/>
        <w:bCs/>
        <w:kern w:val="36"/>
        <w:sz w:val="16"/>
        <w:szCs w:val="16"/>
        <w:lang w:val="fr-CH" w:eastAsia="en-GB"/>
      </w:rPr>
      <w:t>d’un</w:t>
    </w:r>
    <w:r w:rsidRPr="00321D06">
      <w:rPr>
        <w:rFonts w:eastAsia="Times New Roman"/>
        <w:b/>
        <w:bCs/>
        <w:kern w:val="36"/>
        <w:sz w:val="16"/>
        <w:szCs w:val="16"/>
        <w:lang w:val="fr-CH" w:eastAsia="en-GB"/>
      </w:rPr>
      <w:t xml:space="preserve"> nouveau critère d’innovation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5" w:type="dxa"/>
      <w:tblInd w:w="-70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48"/>
      <w:gridCol w:w="4957"/>
    </w:tblGrid>
    <w:tr w:rsidR="00B22A2D" w:rsidRPr="0051590C" w14:paraId="7ABD24E3" w14:textId="77777777" w:rsidTr="00B057C5">
      <w:trPr>
        <w:cantSplit/>
        <w:trHeight w:hRule="exact" w:val="1690"/>
      </w:trPr>
      <w:tc>
        <w:tcPr>
          <w:tcW w:w="4948" w:type="dxa"/>
          <w:textDirection w:val="btLr"/>
        </w:tcPr>
        <w:p w14:paraId="659B8BF0" w14:textId="77777777" w:rsidR="00B22A2D" w:rsidRPr="00E03B4F" w:rsidRDefault="00B22A2D" w:rsidP="00363E3D">
          <w:r>
            <w:rPr>
              <w:noProof/>
              <w:lang w:eastAsia="de-CH"/>
            </w:rPr>
            <w:drawing>
              <wp:inline distT="0" distB="0" distL="0" distR="0" wp14:anchorId="0F347E83" wp14:editId="6BE61DD6">
                <wp:extent cx="2062480" cy="661670"/>
                <wp:effectExtent l="19050" t="0" r="0" b="0"/>
                <wp:docPr id="26" name="Bild 2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7" w:type="dxa"/>
          <w:tcBorders>
            <w:left w:val="nil"/>
          </w:tcBorders>
          <w:tcMar>
            <w:left w:w="108" w:type="dxa"/>
          </w:tcMar>
        </w:tcPr>
        <w:p w14:paraId="7F206E3F" w14:textId="1A32563C" w:rsidR="00AE35F8" w:rsidRPr="003310E6" w:rsidRDefault="00AE35F8" w:rsidP="00AE35F8">
          <w:pPr>
            <w:spacing w:line="200" w:lineRule="exact"/>
            <w:rPr>
              <w:sz w:val="15"/>
              <w:szCs w:val="15"/>
              <w:lang w:val="fr-CH"/>
            </w:rPr>
          </w:pPr>
          <w:r w:rsidRPr="003310E6">
            <w:rPr>
              <w:sz w:val="15"/>
              <w:szCs w:val="15"/>
              <w:lang w:val="fr-CH"/>
            </w:rPr>
            <w:t>Département fédéral de l’environnement, des transports, de l’énergie et de la communication DETEC</w:t>
          </w:r>
        </w:p>
        <w:p w14:paraId="0EB3F584" w14:textId="3B37230A" w:rsidR="00B22A2D" w:rsidRPr="003310E6" w:rsidRDefault="00AE35F8" w:rsidP="00AE35F8">
          <w:pPr>
            <w:spacing w:before="120" w:after="0" w:line="200" w:lineRule="exact"/>
            <w:rPr>
              <w:b/>
              <w:sz w:val="15"/>
              <w:szCs w:val="15"/>
              <w:lang w:val="fr-CH"/>
            </w:rPr>
          </w:pPr>
          <w:r w:rsidRPr="003310E6">
            <w:rPr>
              <w:b/>
              <w:sz w:val="15"/>
              <w:szCs w:val="15"/>
              <w:lang w:val="fr-CH"/>
            </w:rPr>
            <w:t>Office fédéral de l’énergie OFEN</w:t>
          </w:r>
        </w:p>
        <w:p w14:paraId="28DE8E7D" w14:textId="6E4B59EA" w:rsidR="00B22A2D" w:rsidRPr="003310E6" w:rsidRDefault="00AE35F8" w:rsidP="00AE35F8">
          <w:pPr>
            <w:spacing w:line="200" w:lineRule="exact"/>
            <w:rPr>
              <w:sz w:val="15"/>
              <w:szCs w:val="15"/>
              <w:lang w:val="fr-CH"/>
            </w:rPr>
          </w:pPr>
          <w:r w:rsidRPr="003310E6">
            <w:rPr>
              <w:sz w:val="15"/>
              <w:szCs w:val="15"/>
              <w:lang w:val="fr-CH"/>
            </w:rPr>
            <w:t>Section</w:t>
          </w:r>
          <w:r w:rsidR="00D644C7" w:rsidRPr="003310E6">
            <w:rPr>
              <w:sz w:val="15"/>
              <w:szCs w:val="15"/>
              <w:lang w:val="fr-CH"/>
            </w:rPr>
            <w:t xml:space="preserve"> </w:t>
          </w:r>
          <w:r w:rsidR="003310E6" w:rsidRPr="003310E6">
            <w:rPr>
              <w:sz w:val="15"/>
              <w:szCs w:val="15"/>
              <w:lang w:val="fr-CH"/>
            </w:rPr>
            <w:t>Industrie et services</w:t>
          </w:r>
        </w:p>
        <w:p w14:paraId="7D0D1A76" w14:textId="77777777" w:rsidR="00B22A2D" w:rsidRPr="003310E6" w:rsidRDefault="00B22A2D" w:rsidP="00363E3D">
          <w:pPr>
            <w:rPr>
              <w:lang w:val="fr-CH"/>
            </w:rPr>
          </w:pPr>
        </w:p>
      </w:tc>
    </w:tr>
  </w:tbl>
  <w:p w14:paraId="453D1AC4" w14:textId="77777777" w:rsidR="00B22A2D" w:rsidRPr="00AE35F8" w:rsidRDefault="00B22A2D" w:rsidP="00185F10">
    <w:pPr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0B2"/>
    <w:multiLevelType w:val="multilevel"/>
    <w:tmpl w:val="53F4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B3604"/>
    <w:multiLevelType w:val="multilevel"/>
    <w:tmpl w:val="D8549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B1C36"/>
    <w:multiLevelType w:val="multilevel"/>
    <w:tmpl w:val="EF5647BC"/>
    <w:styleLink w:val="aet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Restart w:val="1"/>
      <w:lvlText w:val="%3.1.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51" w:hanging="851"/>
      </w:pPr>
      <w:rPr>
        <w:rFonts w:hint="default"/>
      </w:rPr>
    </w:lvl>
  </w:abstractNum>
  <w:abstractNum w:abstractNumId="3" w15:restartNumberingAfterBreak="0">
    <w:nsid w:val="0BC94F04"/>
    <w:multiLevelType w:val="multilevel"/>
    <w:tmpl w:val="53F4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76E1E"/>
    <w:multiLevelType w:val="hybridMultilevel"/>
    <w:tmpl w:val="ED6255D6"/>
    <w:lvl w:ilvl="0" w:tplc="2AD4950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10F4"/>
    <w:multiLevelType w:val="hybridMultilevel"/>
    <w:tmpl w:val="6D0AAA34"/>
    <w:lvl w:ilvl="0" w:tplc="E5BA94E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26875"/>
    <w:multiLevelType w:val="multilevel"/>
    <w:tmpl w:val="4ECC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665AC"/>
    <w:multiLevelType w:val="multilevel"/>
    <w:tmpl w:val="7BAE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8C6542"/>
    <w:multiLevelType w:val="multilevel"/>
    <w:tmpl w:val="A6F6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48601B"/>
    <w:multiLevelType w:val="multilevel"/>
    <w:tmpl w:val="8FF4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B3346"/>
    <w:multiLevelType w:val="multilevel"/>
    <w:tmpl w:val="1F08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9C35A6"/>
    <w:multiLevelType w:val="multilevel"/>
    <w:tmpl w:val="E0F8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7B4018"/>
    <w:multiLevelType w:val="hybridMultilevel"/>
    <w:tmpl w:val="5B72984E"/>
    <w:lvl w:ilvl="0" w:tplc="94342A00">
      <w:start w:val="1"/>
      <w:numFmt w:val="bullet"/>
      <w:pStyle w:val="AbsatzStrichliste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85A00"/>
    <w:multiLevelType w:val="multilevel"/>
    <w:tmpl w:val="EBA2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292CCF"/>
    <w:multiLevelType w:val="hybridMultilevel"/>
    <w:tmpl w:val="8E0E20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3301"/>
    <w:multiLevelType w:val="multilevel"/>
    <w:tmpl w:val="B264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0E517D"/>
    <w:multiLevelType w:val="multilevel"/>
    <w:tmpl w:val="D45C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7A1126"/>
    <w:multiLevelType w:val="hybridMultilevel"/>
    <w:tmpl w:val="0324F2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80888"/>
    <w:multiLevelType w:val="hybridMultilevel"/>
    <w:tmpl w:val="B1B2A28C"/>
    <w:lvl w:ilvl="0" w:tplc="4250890A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F01B0"/>
    <w:multiLevelType w:val="hybridMultilevel"/>
    <w:tmpl w:val="E73223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36A6F"/>
    <w:multiLevelType w:val="hybridMultilevel"/>
    <w:tmpl w:val="D3D2D846"/>
    <w:lvl w:ilvl="0" w:tplc="94261810">
      <w:start w:val="1"/>
      <w:numFmt w:val="lowerLetter"/>
      <w:pStyle w:val="Absatz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C4F9E"/>
    <w:multiLevelType w:val="multilevel"/>
    <w:tmpl w:val="3B3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495099"/>
    <w:multiLevelType w:val="hybridMultilevel"/>
    <w:tmpl w:val="C93A616C"/>
    <w:lvl w:ilvl="0" w:tplc="7C122BFC">
      <w:start w:val="1"/>
      <w:numFmt w:val="decimal"/>
      <w:lvlText w:val="%1.1.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875F2"/>
    <w:multiLevelType w:val="multilevel"/>
    <w:tmpl w:val="4F8A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2D1700"/>
    <w:multiLevelType w:val="multilevel"/>
    <w:tmpl w:val="2066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636725"/>
    <w:multiLevelType w:val="hybridMultilevel"/>
    <w:tmpl w:val="A35ECB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C6762"/>
    <w:multiLevelType w:val="multilevel"/>
    <w:tmpl w:val="8F7E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583413"/>
    <w:multiLevelType w:val="multilevel"/>
    <w:tmpl w:val="F24C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E9156D"/>
    <w:multiLevelType w:val="hybridMultilevel"/>
    <w:tmpl w:val="4424A4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54CAC"/>
    <w:multiLevelType w:val="hybridMultilevel"/>
    <w:tmpl w:val="43A0A524"/>
    <w:lvl w:ilvl="0" w:tplc="E6866274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C0A25"/>
    <w:multiLevelType w:val="multilevel"/>
    <w:tmpl w:val="F606FEB6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7A350731"/>
    <w:multiLevelType w:val="multilevel"/>
    <w:tmpl w:val="3ED2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398205">
    <w:abstractNumId w:val="4"/>
  </w:num>
  <w:num w:numId="2" w16cid:durableId="1225987173">
    <w:abstractNumId w:val="29"/>
  </w:num>
  <w:num w:numId="3" w16cid:durableId="854922420">
    <w:abstractNumId w:val="22"/>
  </w:num>
  <w:num w:numId="4" w16cid:durableId="1393886238">
    <w:abstractNumId w:val="12"/>
  </w:num>
  <w:num w:numId="5" w16cid:durableId="1868759268">
    <w:abstractNumId w:val="20"/>
  </w:num>
  <w:num w:numId="6" w16cid:durableId="2067142026">
    <w:abstractNumId w:val="18"/>
  </w:num>
  <w:num w:numId="7" w16cid:durableId="193659241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%1.%2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lvlText w:val="%1.%2.1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851" w:hanging="851"/>
        </w:pPr>
        <w:rPr>
          <w:rFonts w:hint="default"/>
        </w:rPr>
      </w:lvl>
    </w:lvlOverride>
  </w:num>
  <w:num w:numId="8" w16cid:durableId="1497501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621249">
    <w:abstractNumId w:val="2"/>
  </w:num>
  <w:num w:numId="10" w16cid:durableId="378863719">
    <w:abstractNumId w:val="30"/>
  </w:num>
  <w:num w:numId="11" w16cid:durableId="1650400230">
    <w:abstractNumId w:val="6"/>
  </w:num>
  <w:num w:numId="12" w16cid:durableId="598830693">
    <w:abstractNumId w:val="25"/>
  </w:num>
  <w:num w:numId="13" w16cid:durableId="1374042589">
    <w:abstractNumId w:val="27"/>
  </w:num>
  <w:num w:numId="14" w16cid:durableId="1728338437">
    <w:abstractNumId w:val="7"/>
  </w:num>
  <w:num w:numId="15" w16cid:durableId="1555658318">
    <w:abstractNumId w:val="11"/>
  </w:num>
  <w:num w:numId="16" w16cid:durableId="1544752127">
    <w:abstractNumId w:val="23"/>
  </w:num>
  <w:num w:numId="17" w16cid:durableId="8219363">
    <w:abstractNumId w:val="21"/>
  </w:num>
  <w:num w:numId="18" w16cid:durableId="223443962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168775">
    <w:abstractNumId w:val="0"/>
  </w:num>
  <w:num w:numId="20" w16cid:durableId="1501575937">
    <w:abstractNumId w:val="16"/>
  </w:num>
  <w:num w:numId="21" w16cid:durableId="1079404924">
    <w:abstractNumId w:val="9"/>
  </w:num>
  <w:num w:numId="22" w16cid:durableId="1808930189">
    <w:abstractNumId w:val="5"/>
  </w:num>
  <w:num w:numId="23" w16cid:durableId="219102527">
    <w:abstractNumId w:val="3"/>
  </w:num>
  <w:num w:numId="24" w16cid:durableId="1781991525">
    <w:abstractNumId w:val="14"/>
  </w:num>
  <w:num w:numId="25" w16cid:durableId="2062750639">
    <w:abstractNumId w:val="19"/>
  </w:num>
  <w:num w:numId="26" w16cid:durableId="915239793">
    <w:abstractNumId w:val="10"/>
  </w:num>
  <w:num w:numId="27" w16cid:durableId="1828743013">
    <w:abstractNumId w:val="24"/>
  </w:num>
  <w:num w:numId="28" w16cid:durableId="401100483">
    <w:abstractNumId w:val="30"/>
  </w:num>
  <w:num w:numId="29" w16cid:durableId="1004281521">
    <w:abstractNumId w:val="1"/>
  </w:num>
  <w:num w:numId="30" w16cid:durableId="946618282">
    <w:abstractNumId w:val="30"/>
  </w:num>
  <w:num w:numId="31" w16cid:durableId="271985804">
    <w:abstractNumId w:val="13"/>
  </w:num>
  <w:num w:numId="32" w16cid:durableId="2128115969">
    <w:abstractNumId w:val="15"/>
  </w:num>
  <w:num w:numId="33" w16cid:durableId="358437255">
    <w:abstractNumId w:val="8"/>
  </w:num>
  <w:num w:numId="34" w16cid:durableId="650669603">
    <w:abstractNumId w:val="30"/>
  </w:num>
  <w:num w:numId="35" w16cid:durableId="584727304">
    <w:abstractNumId w:val="30"/>
  </w:num>
  <w:num w:numId="36" w16cid:durableId="435060676">
    <w:abstractNumId w:val="17"/>
  </w:num>
  <w:num w:numId="37" w16cid:durableId="1475369620">
    <w:abstractNumId w:val="31"/>
  </w:num>
  <w:num w:numId="38" w16cid:durableId="2034459762">
    <w:abstractNumId w:val="26"/>
  </w:num>
  <w:num w:numId="39" w16cid:durableId="1515922179">
    <w:abstractNumId w:val="28"/>
  </w:num>
  <w:num w:numId="40" w16cid:durableId="506479984">
    <w:abstractNumId w:val="30"/>
  </w:num>
  <w:num w:numId="41" w16cid:durableId="13410788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it-CH" w:vendorID="64" w:dllVersion="6" w:nlCheck="1" w:checkStyle="0"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Bemerkung" w:val="﻿"/>
    <w:docVar w:name="VLM:Dokument.Dossier.Aktenzeichen" w:val="BFE-033.4-43/11/15/1"/>
    <w:docVar w:name="VLM:Dokument.Dossier.Eröffnungsdatum" w:val="22.04.2021"/>
    <w:docVar w:name="VLM:Dokument.Dossier.Titel" w:val="﻿"/>
    <w:docVar w:name="VLM:Dokument.Eingang.Datum des Poststempels" w:val="﻿"/>
    <w:docVar w:name="VLM:Dokument.Eingang.Datum des Poststempels mit Zeit" w:val="﻿"/>
    <w:docVar w:name="VLM:Dokument.Eingang.Einbringer" w:val="﻿"/>
    <w:docVar w:name="VLM:Dokument.Eingang.Eingangsdatum" w:val="﻿"/>
    <w:docVar w:name="VLM:Dokument.Eingang.Eingangsdatum mit Zeit" w:val="﻿"/>
    <w:docVar w:name="VLM:Dokument.Eingang.Fremdzahl" w:val="﻿"/>
    <w:docVar w:name="VLM:Dokument.Eingang.Geschäftszahl" w:val="﻿"/>
    <w:docVar w:name="VLM:Dokument.Eingang.Name" w:val="﻿"/>
    <w:docVar w:name="VLM:Dokument.Eingang.Status" w:val="﻿"/>
    <w:docVar w:name="VLM:Dokument.Erzeugt am/um" w:val="18.11.2025"/>
    <w:docVar w:name="VLM:Dokument.Extension" w:val="docx"/>
    <w:docVar w:name="VLM:Dokument.Federführende OE.E-Mail Adresse" w:val="﻿"/>
    <w:docVar w:name="VLM:Dokument.Federführende OE.Kurzbezeichnung" w:val="BFE-FU"/>
    <w:docVar w:name="VLM:Dokument.Federführende OE.Mandant.Name" w:val="Office fédéral de l'énergie"/>
    <w:docVar w:name="VLM:Dokument.Federführende OE.Name" w:val="Service de coordination"/>
    <w:docVar w:name="VLM:Dokument.Federführende OE.Struktureinheit" w:val="4. Hierarchiestufe"/>
    <w:docVar w:name="VLM:Dokument.Federführung.Benutzer" w:val="Meier Lewin (BFE-AEE@OFEN)"/>
    <w:docVar w:name="VLM:Dokument.Federführung.Benutzername" w:val="Meier Lewin"/>
    <w:docVar w:name="VLM:Dokument.Federführung.E-Mail Adresse" w:val="lewin.meier@bfe.admin.ch"/>
    <w:docVar w:name="VLM:Dokument.Federführung.Faxnummer" w:val="+41 58 463 25 00"/>
    <w:docVar w:name="VLM:Dokument.Federführung.Nachname" w:val="Meier"/>
    <w:docVar w:name="VLM:Dokument.Federführung.Personalnummer" w:val="80848413"/>
    <w:docVar w:name="VLM:Dokument.Federführung.Postalische Adresse" w:val="﻿"/>
    <w:docVar w:name="VLM:Dokument.Federführung.Postalische Adresse.Adresszeile 1" w:val="﻿"/>
    <w:docVar w:name="VLM:Dokument.Federführung.Postalische Adresse.Adresszeile 2" w:val="﻿"/>
    <w:docVar w:name="VLM:Dokument.Federführung.Postalische Adresse.Bundesland" w:val="﻿"/>
    <w:docVar w:name="VLM:Dokument.Federführung.Postalische Adresse.Hausnummer" w:val="﻿"/>
    <w:docVar w:name="VLM:Dokument.Federführung.Postalische Adresse.Land" w:val="Suisse, CH, +41"/>
    <w:docVar w:name="VLM:Dokument.Federführung.Postalische Adresse.Ort" w:val="Ittigen"/>
    <w:docVar w:name="VLM:Dokument.Federführung.Postalische Adresse.Postfach" w:val="﻿"/>
    <w:docVar w:name="VLM:Dokument.Federführung.Postalische Adresse.Postleitzahl" w:val="3063"/>
    <w:docVar w:name="VLM:Dokument.Federführung.Postalische Adresse.Straße" w:val="Pulverstrasse 13"/>
    <w:docVar w:name="VLM:Dokument.Federführung.Postalische Adresse.Türnummer" w:val="﻿"/>
    <w:docVar w:name="VLM:Dokument.Federführung.Telefonnummer" w:val="+41 58 467 41 38"/>
    <w:docVar w:name="VLM:Dokument.Federführung.Titel" w:val="﻿"/>
    <w:docVar w:name="VLM:Dokument.Federführung.Vorname" w:val="Lewin"/>
    <w:docVar w:name="VLM:Dokument.Geschäftsordner.Erzeugt am/um" w:val="22.04.2021"/>
    <w:docVar w:name="VLM:Dokument.Geschäftsordner.Federführende OE.E-Mail Adresse" w:val="﻿"/>
    <w:docVar w:name="VLM:Dokument.Geschäftsordner.Federführende OE.Kurzbezeichnung" w:val="BFE-FU"/>
    <w:docVar w:name="VLM:Dokument.Geschäftsordner.Federführende OE.Mandant.Name" w:val="Office fédéral de l'énergie"/>
    <w:docVar w:name="VLM:Dokument.Geschäftsordner.Federführende OE.Name" w:val="Service de coordination"/>
    <w:docVar w:name="VLM:Dokument.Geschäftsordner.Federführende OE.Struktureinheit" w:val="4. Hierarchiestufe"/>
    <w:docVar w:name="VLM:Dokument.Geschäftsordner.Federführung.Benutzer" w:val="﻿"/>
    <w:docVar w:name="VLM:Dokument.Geschäftsordner.Federführung.Benutzername" w:val="﻿"/>
    <w:docVar w:name="VLM:Dokument.Geschäftsordner.Federführung.E-Mail Adresse" w:val="﻿"/>
    <w:docVar w:name="VLM:Dokument.Geschäftsordner.Federführung.Faxnummer" w:val="﻿"/>
    <w:docVar w:name="VLM:Dokument.Geschäftsordner.Federführung.Nachname" w:val="﻿"/>
    <w:docVar w:name="VLM:Dokument.Geschäftsordner.Federführung.Personalnummer" w:val="﻿"/>
    <w:docVar w:name="VLM:Dokument.Geschäftsordner.Federführung.Postalische Adresse" w:val="﻿"/>
    <w:docVar w:name="VLM:Dokument.Geschäftsordner.Federführung.Postalische Adresse.Adresszeile 1" w:val="﻿"/>
    <w:docVar w:name="VLM:Dokument.Geschäftsordner.Federführung.Postalische Adresse.Adresszeile 2" w:val="﻿"/>
    <w:docVar w:name="VLM:Dokument.Geschäftsordner.Federführung.Postalische Adresse.Bundesland" w:val="﻿"/>
    <w:docVar w:name="VLM:Dokument.Geschäftsordner.Federführung.Postalische Adresse.Hausnummer" w:val="﻿"/>
    <w:docVar w:name="VLM:Dokument.Geschäftsordner.Federführung.Postalische Adresse.Land" w:val="﻿"/>
    <w:docVar w:name="VLM:Dokument.Geschäftsordner.Federführung.Postalische Adresse.Ort" w:val="﻿"/>
    <w:docVar w:name="VLM:Dokument.Geschäftsordner.Federführung.Postalische Adresse.Postfach" w:val="﻿"/>
    <w:docVar w:name="VLM:Dokument.Geschäftsordner.Federführung.Postalische Adresse.Postleitzahl" w:val="﻿"/>
    <w:docVar w:name="VLM:Dokument.Geschäftsordner.Federführung.Postalische Adresse.Straße" w:val="﻿"/>
    <w:docVar w:name="VLM:Dokument.Geschäftsordner.Federführung.Postalische Adresse.Türnummer" w:val="﻿"/>
    <w:docVar w:name="VLM:Dokument.Geschäftsordner.Federführung.Telefonnummer" w:val="﻿"/>
    <w:docVar w:name="VLM:Dokument.Geschäftsordner.Federführung.Titel" w:val="﻿"/>
    <w:docVar w:name="VLM:Dokument.Geschäftsordner.Federführung.Vorname" w:val="﻿"/>
    <w:docVar w:name="VLM:Dokument.Geschäftsordner.Mandant.Name" w:val="Office fédéral de l'énergie"/>
    <w:docVar w:name="VLM:Dokument.Geschäftsordner.Ordnungsposition.Name" w:val="﻿"/>
    <w:docVar w:name="VLM:Dokument.Geschäftsordner.Ordnungsposition.Vollständige Kurzbezeichnung" w:val="BFE-033.4"/>
    <w:docVar w:name="VLM:Dokument.Geschäftsordner.Unterschriften.Unterschrieben am/um" w:val="﻿"/>
    <w:docVar w:name="VLM:Dokument.Geschäftsordner.Unterschriften.Unterschrieben von" w:val="﻿"/>
    <w:docVar w:name="VLM:Dokument.Geschäftsordner.Unterschriften.Unterschrieben2 am/um" w:val="﻿"/>
    <w:docVar w:name="VLM:Dokument.Geschäftsordner.Unterschriften.Unterschrieben2 von" w:val="﻿"/>
    <w:docVar w:name="VLM:Dokument.Geschäftsordner.Unterschriften.Unterschriftenliste" w:val="﻿"/>
    <w:docVar w:name="VLM:Dokument.Geschäftsordner.Verfahrensbereich.Name" w:val="OFEN"/>
    <w:docVar w:name="VLM:Dokument.Geschäftsordner.Verfahrensbereich.ShortName" w:val="BFE"/>
    <w:docVar w:name="VLM:Dokument.Mandant.Name" w:val="Office fédéral de l'énergie"/>
    <w:docVar w:name="VLM:Dokument.Name" w:val="Formulaire officiel – Reconnaissance P+D et demande d’évaluation"/>
    <w:docVar w:name="VLM:Dokument.Name mit Erweiterung" w:val="Formulaire officiel – Reconnaissance P+D et demande d’évaluation.docx"/>
    <w:docVar w:name="VLM:Dokument.Sprache" w:val="fr-CH"/>
    <w:docVar w:name="VLM:Dokument.Typ" w:val="Document générique"/>
    <w:docVar w:name="VLM:Dokument.Unterschriften.Unterschrieben am/um" w:val="﻿"/>
    <w:docVar w:name="VLM:Dokument.Unterschriften.Unterschrieben von" w:val="﻿"/>
    <w:docVar w:name="VLM:Dokument.Unterschriften.Unterschrieben2 am/um" w:val="﻿"/>
    <w:docVar w:name="VLM:Dokument.Unterschriften.Unterschrieben2 von" w:val="﻿"/>
    <w:docVar w:name="VLM:Dokument.Unterschriften.Unterschriftenliste" w:val="﻿"/>
  </w:docVars>
  <w:rsids>
    <w:rsidRoot w:val="00D71056"/>
    <w:rsid w:val="00004084"/>
    <w:rsid w:val="00004ABC"/>
    <w:rsid w:val="00020241"/>
    <w:rsid w:val="00030C6A"/>
    <w:rsid w:val="00031929"/>
    <w:rsid w:val="00042795"/>
    <w:rsid w:val="000574A3"/>
    <w:rsid w:val="0007026A"/>
    <w:rsid w:val="0007056C"/>
    <w:rsid w:val="00071F8F"/>
    <w:rsid w:val="00072A93"/>
    <w:rsid w:val="000771A2"/>
    <w:rsid w:val="000860DA"/>
    <w:rsid w:val="000918C5"/>
    <w:rsid w:val="000A13FA"/>
    <w:rsid w:val="000A672A"/>
    <w:rsid w:val="000C054A"/>
    <w:rsid w:val="000C1B11"/>
    <w:rsid w:val="000D3E58"/>
    <w:rsid w:val="000E1867"/>
    <w:rsid w:val="000E336A"/>
    <w:rsid w:val="000E56EB"/>
    <w:rsid w:val="000F2CFC"/>
    <w:rsid w:val="000F375D"/>
    <w:rsid w:val="000F5734"/>
    <w:rsid w:val="000F6F0F"/>
    <w:rsid w:val="00102DC5"/>
    <w:rsid w:val="00103283"/>
    <w:rsid w:val="0010381D"/>
    <w:rsid w:val="00107EAA"/>
    <w:rsid w:val="00112651"/>
    <w:rsid w:val="00115920"/>
    <w:rsid w:val="001225B7"/>
    <w:rsid w:val="001236E9"/>
    <w:rsid w:val="00123EED"/>
    <w:rsid w:val="00127AC0"/>
    <w:rsid w:val="00131534"/>
    <w:rsid w:val="001409C0"/>
    <w:rsid w:val="00151A73"/>
    <w:rsid w:val="0015333D"/>
    <w:rsid w:val="001576F0"/>
    <w:rsid w:val="00164824"/>
    <w:rsid w:val="0017250D"/>
    <w:rsid w:val="00172F91"/>
    <w:rsid w:val="00181867"/>
    <w:rsid w:val="00185F10"/>
    <w:rsid w:val="00196A99"/>
    <w:rsid w:val="001A7E7A"/>
    <w:rsid w:val="001C6709"/>
    <w:rsid w:val="001D066D"/>
    <w:rsid w:val="001D3354"/>
    <w:rsid w:val="001D6DC8"/>
    <w:rsid w:val="001E117A"/>
    <w:rsid w:val="001E5EE7"/>
    <w:rsid w:val="001F5196"/>
    <w:rsid w:val="001F75F1"/>
    <w:rsid w:val="00202292"/>
    <w:rsid w:val="00226B66"/>
    <w:rsid w:val="002314F6"/>
    <w:rsid w:val="00235110"/>
    <w:rsid w:val="00250898"/>
    <w:rsid w:val="002616BF"/>
    <w:rsid w:val="00263D5E"/>
    <w:rsid w:val="0027558C"/>
    <w:rsid w:val="00281E13"/>
    <w:rsid w:val="00284C3B"/>
    <w:rsid w:val="0029561D"/>
    <w:rsid w:val="002A215C"/>
    <w:rsid w:val="002B0C9C"/>
    <w:rsid w:val="002B54DE"/>
    <w:rsid w:val="002C01A8"/>
    <w:rsid w:val="002D14F2"/>
    <w:rsid w:val="002E054A"/>
    <w:rsid w:val="002E5CDF"/>
    <w:rsid w:val="002F6E33"/>
    <w:rsid w:val="0032147E"/>
    <w:rsid w:val="00321D06"/>
    <w:rsid w:val="003241B1"/>
    <w:rsid w:val="00325E56"/>
    <w:rsid w:val="00330DBE"/>
    <w:rsid w:val="003310E6"/>
    <w:rsid w:val="003530D9"/>
    <w:rsid w:val="00357BDF"/>
    <w:rsid w:val="00363E3D"/>
    <w:rsid w:val="00364A1B"/>
    <w:rsid w:val="00366A2E"/>
    <w:rsid w:val="00370DDE"/>
    <w:rsid w:val="0037508B"/>
    <w:rsid w:val="00377DA9"/>
    <w:rsid w:val="00387B58"/>
    <w:rsid w:val="003977E4"/>
    <w:rsid w:val="003A7543"/>
    <w:rsid w:val="003A775E"/>
    <w:rsid w:val="003B57F5"/>
    <w:rsid w:val="003B7A2D"/>
    <w:rsid w:val="003C2B05"/>
    <w:rsid w:val="003D2E58"/>
    <w:rsid w:val="003E5B98"/>
    <w:rsid w:val="003F3770"/>
    <w:rsid w:val="003F7E84"/>
    <w:rsid w:val="0040393D"/>
    <w:rsid w:val="00404257"/>
    <w:rsid w:val="00414FBC"/>
    <w:rsid w:val="004324A8"/>
    <w:rsid w:val="004775AB"/>
    <w:rsid w:val="00484A74"/>
    <w:rsid w:val="00486689"/>
    <w:rsid w:val="004943CB"/>
    <w:rsid w:val="004966C4"/>
    <w:rsid w:val="00497A43"/>
    <w:rsid w:val="004A09E6"/>
    <w:rsid w:val="004A3208"/>
    <w:rsid w:val="004A7DA0"/>
    <w:rsid w:val="004B436F"/>
    <w:rsid w:val="004B4AD9"/>
    <w:rsid w:val="004C0B12"/>
    <w:rsid w:val="004C17B8"/>
    <w:rsid w:val="004C366A"/>
    <w:rsid w:val="004D3AED"/>
    <w:rsid w:val="004E2542"/>
    <w:rsid w:val="004F25F4"/>
    <w:rsid w:val="004F2F1D"/>
    <w:rsid w:val="004F6643"/>
    <w:rsid w:val="004F6BFB"/>
    <w:rsid w:val="00513D17"/>
    <w:rsid w:val="0051590C"/>
    <w:rsid w:val="00520B3D"/>
    <w:rsid w:val="00525728"/>
    <w:rsid w:val="00577FD6"/>
    <w:rsid w:val="00583140"/>
    <w:rsid w:val="00587E91"/>
    <w:rsid w:val="00596C17"/>
    <w:rsid w:val="005A5DB0"/>
    <w:rsid w:val="005A6E23"/>
    <w:rsid w:val="005B18A7"/>
    <w:rsid w:val="005B7924"/>
    <w:rsid w:val="005C1D64"/>
    <w:rsid w:val="005C3BE5"/>
    <w:rsid w:val="005E37E8"/>
    <w:rsid w:val="005F320E"/>
    <w:rsid w:val="00615125"/>
    <w:rsid w:val="00627299"/>
    <w:rsid w:val="006301EE"/>
    <w:rsid w:val="00637C69"/>
    <w:rsid w:val="00637F53"/>
    <w:rsid w:val="00641860"/>
    <w:rsid w:val="00675DB1"/>
    <w:rsid w:val="00692D8C"/>
    <w:rsid w:val="006A218B"/>
    <w:rsid w:val="006A39BF"/>
    <w:rsid w:val="006B783D"/>
    <w:rsid w:val="006C5005"/>
    <w:rsid w:val="006C7413"/>
    <w:rsid w:val="006C7F9C"/>
    <w:rsid w:val="006E499E"/>
    <w:rsid w:val="006F2B67"/>
    <w:rsid w:val="006F6C51"/>
    <w:rsid w:val="00701504"/>
    <w:rsid w:val="00701D77"/>
    <w:rsid w:val="007306B0"/>
    <w:rsid w:val="007308E8"/>
    <w:rsid w:val="00737A94"/>
    <w:rsid w:val="007449F6"/>
    <w:rsid w:val="007475EE"/>
    <w:rsid w:val="00754625"/>
    <w:rsid w:val="00761AED"/>
    <w:rsid w:val="007657E6"/>
    <w:rsid w:val="00775467"/>
    <w:rsid w:val="0077704C"/>
    <w:rsid w:val="007773DD"/>
    <w:rsid w:val="00781DBB"/>
    <w:rsid w:val="0078406B"/>
    <w:rsid w:val="007B01FD"/>
    <w:rsid w:val="007B60B5"/>
    <w:rsid w:val="007B6659"/>
    <w:rsid w:val="007C152D"/>
    <w:rsid w:val="007C1595"/>
    <w:rsid w:val="007C772F"/>
    <w:rsid w:val="007D570C"/>
    <w:rsid w:val="007D5E97"/>
    <w:rsid w:val="007D752A"/>
    <w:rsid w:val="007E290F"/>
    <w:rsid w:val="007F0EE2"/>
    <w:rsid w:val="007F33FE"/>
    <w:rsid w:val="00802212"/>
    <w:rsid w:val="00802DBB"/>
    <w:rsid w:val="00804DD5"/>
    <w:rsid w:val="00836664"/>
    <w:rsid w:val="00840CB1"/>
    <w:rsid w:val="00842E09"/>
    <w:rsid w:val="00854A9D"/>
    <w:rsid w:val="00864952"/>
    <w:rsid w:val="00877A89"/>
    <w:rsid w:val="00881857"/>
    <w:rsid w:val="00892492"/>
    <w:rsid w:val="008952F7"/>
    <w:rsid w:val="008B3362"/>
    <w:rsid w:val="008B7535"/>
    <w:rsid w:val="008C422B"/>
    <w:rsid w:val="008D0E87"/>
    <w:rsid w:val="008D120C"/>
    <w:rsid w:val="008D6206"/>
    <w:rsid w:val="008F2451"/>
    <w:rsid w:val="008F7019"/>
    <w:rsid w:val="008F7AB7"/>
    <w:rsid w:val="008F7CDB"/>
    <w:rsid w:val="00900A46"/>
    <w:rsid w:val="00901E6D"/>
    <w:rsid w:val="00905907"/>
    <w:rsid w:val="00914E28"/>
    <w:rsid w:val="009219ED"/>
    <w:rsid w:val="00923461"/>
    <w:rsid w:val="009372F6"/>
    <w:rsid w:val="00950E90"/>
    <w:rsid w:val="00963419"/>
    <w:rsid w:val="00964D40"/>
    <w:rsid w:val="00970C90"/>
    <w:rsid w:val="00970D57"/>
    <w:rsid w:val="00995EBF"/>
    <w:rsid w:val="009D3077"/>
    <w:rsid w:val="009E1050"/>
    <w:rsid w:val="009E1712"/>
    <w:rsid w:val="009E28FC"/>
    <w:rsid w:val="009E338C"/>
    <w:rsid w:val="009E44E6"/>
    <w:rsid w:val="00A07B6C"/>
    <w:rsid w:val="00A144BD"/>
    <w:rsid w:val="00A17779"/>
    <w:rsid w:val="00A31B55"/>
    <w:rsid w:val="00A40746"/>
    <w:rsid w:val="00A43980"/>
    <w:rsid w:val="00A52AF7"/>
    <w:rsid w:val="00A82AE4"/>
    <w:rsid w:val="00A83E28"/>
    <w:rsid w:val="00A853CB"/>
    <w:rsid w:val="00A92679"/>
    <w:rsid w:val="00AA188E"/>
    <w:rsid w:val="00AA7FB3"/>
    <w:rsid w:val="00AC441A"/>
    <w:rsid w:val="00AC7127"/>
    <w:rsid w:val="00AD0595"/>
    <w:rsid w:val="00AD437F"/>
    <w:rsid w:val="00AD49FE"/>
    <w:rsid w:val="00AE35F8"/>
    <w:rsid w:val="00AE6295"/>
    <w:rsid w:val="00B0245C"/>
    <w:rsid w:val="00B057C5"/>
    <w:rsid w:val="00B12DA9"/>
    <w:rsid w:val="00B14EF4"/>
    <w:rsid w:val="00B16D32"/>
    <w:rsid w:val="00B205DE"/>
    <w:rsid w:val="00B22A2D"/>
    <w:rsid w:val="00B24C66"/>
    <w:rsid w:val="00B261A3"/>
    <w:rsid w:val="00B32242"/>
    <w:rsid w:val="00B32E6C"/>
    <w:rsid w:val="00B457B2"/>
    <w:rsid w:val="00B457EA"/>
    <w:rsid w:val="00B63881"/>
    <w:rsid w:val="00B67294"/>
    <w:rsid w:val="00BB1811"/>
    <w:rsid w:val="00BD7A32"/>
    <w:rsid w:val="00BE2C9F"/>
    <w:rsid w:val="00BF5D31"/>
    <w:rsid w:val="00BF5EAA"/>
    <w:rsid w:val="00C05337"/>
    <w:rsid w:val="00C1753C"/>
    <w:rsid w:val="00C335AB"/>
    <w:rsid w:val="00C35573"/>
    <w:rsid w:val="00C367B2"/>
    <w:rsid w:val="00C43CAE"/>
    <w:rsid w:val="00C549A6"/>
    <w:rsid w:val="00C57F63"/>
    <w:rsid w:val="00C72EDF"/>
    <w:rsid w:val="00C73ADD"/>
    <w:rsid w:val="00C80AC7"/>
    <w:rsid w:val="00C80B0B"/>
    <w:rsid w:val="00C81235"/>
    <w:rsid w:val="00C87C60"/>
    <w:rsid w:val="00C92593"/>
    <w:rsid w:val="00C93F13"/>
    <w:rsid w:val="00CB7755"/>
    <w:rsid w:val="00CC2041"/>
    <w:rsid w:val="00CC7D84"/>
    <w:rsid w:val="00CE72D1"/>
    <w:rsid w:val="00CF07FA"/>
    <w:rsid w:val="00CF2F0F"/>
    <w:rsid w:val="00D06BD2"/>
    <w:rsid w:val="00D14851"/>
    <w:rsid w:val="00D204FC"/>
    <w:rsid w:val="00D21F0E"/>
    <w:rsid w:val="00D25135"/>
    <w:rsid w:val="00D30A74"/>
    <w:rsid w:val="00D34041"/>
    <w:rsid w:val="00D342B9"/>
    <w:rsid w:val="00D45081"/>
    <w:rsid w:val="00D470F3"/>
    <w:rsid w:val="00D55BE1"/>
    <w:rsid w:val="00D5601D"/>
    <w:rsid w:val="00D57C92"/>
    <w:rsid w:val="00D644C7"/>
    <w:rsid w:val="00D65A13"/>
    <w:rsid w:val="00D65DFC"/>
    <w:rsid w:val="00D66B57"/>
    <w:rsid w:val="00D71056"/>
    <w:rsid w:val="00D7321B"/>
    <w:rsid w:val="00D80C18"/>
    <w:rsid w:val="00D82C61"/>
    <w:rsid w:val="00D8789D"/>
    <w:rsid w:val="00D90D3D"/>
    <w:rsid w:val="00D91441"/>
    <w:rsid w:val="00DA05AB"/>
    <w:rsid w:val="00DB301D"/>
    <w:rsid w:val="00DB52EC"/>
    <w:rsid w:val="00DB76B1"/>
    <w:rsid w:val="00DE36A2"/>
    <w:rsid w:val="00DF1A66"/>
    <w:rsid w:val="00DF62ED"/>
    <w:rsid w:val="00E3576B"/>
    <w:rsid w:val="00E429AA"/>
    <w:rsid w:val="00E44D10"/>
    <w:rsid w:val="00E56E56"/>
    <w:rsid w:val="00E8075A"/>
    <w:rsid w:val="00E811C2"/>
    <w:rsid w:val="00E83277"/>
    <w:rsid w:val="00E87429"/>
    <w:rsid w:val="00E91EBF"/>
    <w:rsid w:val="00EA59CC"/>
    <w:rsid w:val="00EA7200"/>
    <w:rsid w:val="00ED07DE"/>
    <w:rsid w:val="00EE57DB"/>
    <w:rsid w:val="00EF0035"/>
    <w:rsid w:val="00EF1969"/>
    <w:rsid w:val="00F131CE"/>
    <w:rsid w:val="00F14C70"/>
    <w:rsid w:val="00F24D26"/>
    <w:rsid w:val="00F2545B"/>
    <w:rsid w:val="00F2557E"/>
    <w:rsid w:val="00F36B6F"/>
    <w:rsid w:val="00F448FF"/>
    <w:rsid w:val="00F46E47"/>
    <w:rsid w:val="00F62786"/>
    <w:rsid w:val="00F672DC"/>
    <w:rsid w:val="00F84B5F"/>
    <w:rsid w:val="00F861F2"/>
    <w:rsid w:val="00F86380"/>
    <w:rsid w:val="00FA216D"/>
    <w:rsid w:val="00FA27DE"/>
    <w:rsid w:val="00FA582B"/>
    <w:rsid w:val="00FA59AD"/>
    <w:rsid w:val="00FB3A7E"/>
    <w:rsid w:val="00FC39DD"/>
    <w:rsid w:val="00FC6E97"/>
    <w:rsid w:val="00FC7688"/>
    <w:rsid w:val="00FC7C36"/>
    <w:rsid w:val="00FE12CA"/>
    <w:rsid w:val="00FF0DAF"/>
    <w:rsid w:val="00FF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269BAF"/>
  <w15:chartTrackingRefBased/>
  <w15:docId w15:val="{EABE728B-184B-48AB-863E-A6D79998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077"/>
    <w:pPr>
      <w:spacing w:after="120" w:line="260" w:lineRule="atLeast"/>
      <w:jc w:val="both"/>
    </w:pPr>
    <w:rPr>
      <w:rFonts w:ascii="Arial" w:hAnsi="Arial" w:cs="Arial"/>
      <w:sz w:val="20"/>
    </w:rPr>
  </w:style>
  <w:style w:type="paragraph" w:styleId="Titre1">
    <w:name w:val="heading 1"/>
    <w:basedOn w:val="Normal"/>
    <w:next w:val="Titre2"/>
    <w:link w:val="Titre1Car"/>
    <w:autoRedefine/>
    <w:uiPriority w:val="9"/>
    <w:qFormat/>
    <w:rsid w:val="00321D06"/>
    <w:pPr>
      <w:keepNext/>
      <w:keepLines/>
      <w:numPr>
        <w:numId w:val="10"/>
      </w:numPr>
      <w:spacing w:before="360" w:line="400" w:lineRule="exact"/>
      <w:outlineLvl w:val="0"/>
    </w:pPr>
    <w:rPr>
      <w:rFonts w:eastAsiaTheme="majorEastAsia"/>
      <w:b/>
      <w:sz w:val="36"/>
      <w:szCs w:val="36"/>
    </w:rPr>
  </w:style>
  <w:style w:type="paragraph" w:styleId="Titre2">
    <w:name w:val="heading 2"/>
    <w:basedOn w:val="Titre1"/>
    <w:next w:val="Titre3"/>
    <w:link w:val="Titre2Car"/>
    <w:autoRedefine/>
    <w:uiPriority w:val="9"/>
    <w:unhideWhenUsed/>
    <w:qFormat/>
    <w:rsid w:val="00030C6A"/>
    <w:pPr>
      <w:numPr>
        <w:ilvl w:val="1"/>
      </w:numPr>
      <w:spacing w:line="320" w:lineRule="exact"/>
      <w:outlineLvl w:val="1"/>
    </w:pPr>
    <w:rPr>
      <w:sz w:val="28"/>
      <w:szCs w:val="28"/>
    </w:rPr>
  </w:style>
  <w:style w:type="paragraph" w:styleId="Titre3">
    <w:name w:val="heading 3"/>
    <w:basedOn w:val="Normal"/>
    <w:next w:val="Absatz"/>
    <w:link w:val="Titre3Car"/>
    <w:uiPriority w:val="9"/>
    <w:unhideWhenUsed/>
    <w:qFormat/>
    <w:rsid w:val="00E429AA"/>
    <w:pPr>
      <w:keepNext/>
      <w:keepLines/>
      <w:numPr>
        <w:ilvl w:val="2"/>
        <w:numId w:val="10"/>
      </w:numPr>
      <w:spacing w:before="360" w:after="240" w:line="240" w:lineRule="exact"/>
      <w:outlineLvl w:val="2"/>
    </w:pPr>
    <w:rPr>
      <w:rFonts w:eastAsiaTheme="majorEastAsia"/>
      <w:sz w:val="24"/>
      <w:szCs w:val="24"/>
    </w:rPr>
  </w:style>
  <w:style w:type="paragraph" w:styleId="Titre4">
    <w:name w:val="heading 4"/>
    <w:aliases w:val="Überschrift 4 (ohne Nummerierung)"/>
    <w:basedOn w:val="Normal"/>
    <w:next w:val="Normal"/>
    <w:link w:val="Titre4Car"/>
    <w:autoRedefine/>
    <w:uiPriority w:val="9"/>
    <w:unhideWhenUsed/>
    <w:qFormat/>
    <w:rsid w:val="00D25135"/>
    <w:pPr>
      <w:keepNext/>
      <w:keepLines/>
      <w:spacing w:before="200" w:line="280" w:lineRule="exact"/>
      <w:outlineLvl w:val="3"/>
    </w:pPr>
    <w:rPr>
      <w:rFonts w:eastAsia="Calibri" w:cs="Times New Roman"/>
      <w:b/>
      <w:sz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31929"/>
    <w:pPr>
      <w:keepNext/>
      <w:keepLines/>
      <w:numPr>
        <w:ilvl w:val="4"/>
        <w:numId w:val="10"/>
      </w:numPr>
      <w:adjustRightInd w:val="0"/>
      <w:snapToGrid w:val="0"/>
      <w:spacing w:before="360" w:line="400" w:lineRule="exact"/>
      <w:outlineLvl w:val="4"/>
    </w:pPr>
    <w:rPr>
      <w:rFonts w:eastAsia="Times New Roman"/>
      <w:b/>
      <w:bCs/>
      <w:snapToGrid w:val="0"/>
      <w:sz w:val="36"/>
      <w:szCs w:val="36"/>
      <w:lang w:eastAsia="de-CH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E429AA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rsid w:val="00E429AA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rsid w:val="00E429AA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rsid w:val="00E429AA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DF1A66"/>
    <w:rPr>
      <w:rFonts w:ascii="Arial" w:eastAsia="Times New Roman" w:hAnsi="Arial" w:cs="Arial"/>
      <w:b/>
      <w:bCs/>
      <w:snapToGrid w:val="0"/>
      <w:sz w:val="36"/>
      <w:szCs w:val="36"/>
      <w:lang w:eastAsia="de-CH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F1A66"/>
    <w:pPr>
      <w:spacing w:after="0" w:line="259" w:lineRule="auto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szCs w:val="32"/>
      <w:lang w:eastAsia="de-CH"/>
    </w:rPr>
  </w:style>
  <w:style w:type="paragraph" w:styleId="TM1">
    <w:name w:val="toc 1"/>
    <w:basedOn w:val="Normal"/>
    <w:next w:val="Normal"/>
    <w:link w:val="TM1Car"/>
    <w:autoRedefine/>
    <w:uiPriority w:val="39"/>
    <w:unhideWhenUsed/>
    <w:rsid w:val="00281E13"/>
    <w:pPr>
      <w:tabs>
        <w:tab w:val="right" w:leader="dot" w:pos="9062"/>
      </w:tabs>
      <w:spacing w:after="100"/>
      <w:ind w:left="851" w:hanging="851"/>
    </w:pPr>
  </w:style>
  <w:style w:type="paragraph" w:styleId="TM2">
    <w:name w:val="toc 2"/>
    <w:basedOn w:val="Normal"/>
    <w:next w:val="Normal"/>
    <w:autoRedefine/>
    <w:uiPriority w:val="39"/>
    <w:unhideWhenUsed/>
    <w:rsid w:val="00DF1A66"/>
    <w:pPr>
      <w:tabs>
        <w:tab w:val="right" w:leader="dot" w:pos="9062"/>
      </w:tabs>
      <w:spacing w:after="100"/>
      <w:ind w:left="851" w:hanging="851"/>
    </w:pPr>
  </w:style>
  <w:style w:type="paragraph" w:styleId="TM3">
    <w:name w:val="toc 3"/>
    <w:basedOn w:val="Normal"/>
    <w:next w:val="Normal"/>
    <w:autoRedefine/>
    <w:uiPriority w:val="39"/>
    <w:unhideWhenUsed/>
    <w:rsid w:val="00DF1A66"/>
    <w:pPr>
      <w:tabs>
        <w:tab w:val="right" w:leader="dot" w:pos="9062"/>
      </w:tabs>
      <w:spacing w:after="100"/>
      <w:ind w:left="851" w:hanging="851"/>
    </w:pPr>
  </w:style>
  <w:style w:type="paragraph" w:customStyle="1" w:styleId="AbsatzStrichliste">
    <w:name w:val="Absatz Strichliste"/>
    <w:basedOn w:val="Absatz"/>
    <w:qFormat/>
    <w:rsid w:val="00D25135"/>
    <w:pPr>
      <w:numPr>
        <w:numId w:val="4"/>
      </w:numPr>
      <w:spacing w:before="0" w:after="120"/>
      <w:ind w:left="567" w:hanging="567"/>
    </w:pPr>
    <w:rPr>
      <w:lang w:val="it-CH"/>
    </w:rPr>
  </w:style>
  <w:style w:type="paragraph" w:customStyle="1" w:styleId="Absatz">
    <w:name w:val="Absatz"/>
    <w:autoRedefine/>
    <w:qFormat/>
    <w:rsid w:val="008952F7"/>
    <w:pPr>
      <w:spacing w:before="120" w:after="200" w:line="240" w:lineRule="exact"/>
    </w:pPr>
    <w:rPr>
      <w:rFonts w:ascii="Arial" w:eastAsia="Calibri" w:hAnsi="Arial" w:cs="Times New Roman"/>
      <w:noProof/>
      <w:sz w:val="20"/>
      <w:szCs w:val="16"/>
      <w:lang w:eastAsia="de-DE"/>
    </w:rPr>
  </w:style>
  <w:style w:type="paragraph" w:customStyle="1" w:styleId="Abkrzungsverzeichnis">
    <w:name w:val="Abkürzungsverzeichnis"/>
    <w:basedOn w:val="Normal"/>
    <w:qFormat/>
    <w:rsid w:val="00366A2E"/>
    <w:pPr>
      <w:spacing w:before="60" w:after="60" w:line="240" w:lineRule="auto"/>
      <w:ind w:left="851" w:hanging="851"/>
    </w:pPr>
    <w:rPr>
      <w:rFonts w:eastAsia="Calibri" w:cs="Times New Roman"/>
      <w:noProof/>
      <w:snapToGrid w:val="0"/>
      <w:lang w:eastAsia="de-CH"/>
    </w:rPr>
  </w:style>
  <w:style w:type="character" w:customStyle="1" w:styleId="Titre1Car">
    <w:name w:val="Titre 1 Car"/>
    <w:basedOn w:val="Policepardfaut"/>
    <w:link w:val="Titre1"/>
    <w:uiPriority w:val="9"/>
    <w:rsid w:val="00321D06"/>
    <w:rPr>
      <w:rFonts w:ascii="Arial" w:eastAsiaTheme="majorEastAsia" w:hAnsi="Arial" w:cs="Arial"/>
      <w:b/>
      <w:sz w:val="36"/>
      <w:szCs w:val="36"/>
    </w:rPr>
  </w:style>
  <w:style w:type="paragraph" w:customStyle="1" w:styleId="TitelBericht">
    <w:name w:val="Titel Bericht"/>
    <w:basedOn w:val="Absatz"/>
    <w:qFormat/>
    <w:rsid w:val="00D204FC"/>
    <w:pPr>
      <w:spacing w:line="480" w:lineRule="exact"/>
    </w:pPr>
    <w:rPr>
      <w:b/>
      <w:sz w:val="42"/>
      <w:szCs w:val="42"/>
    </w:rPr>
  </w:style>
  <w:style w:type="paragraph" w:customStyle="1" w:styleId="berschrift1ohneNummer">
    <w:name w:val="Überschrift 1 ohne Nummer"/>
    <w:basedOn w:val="Titre1"/>
    <w:next w:val="Normal"/>
    <w:qFormat/>
    <w:rsid w:val="00031929"/>
    <w:pPr>
      <w:numPr>
        <w:numId w:val="0"/>
      </w:numPr>
      <w:ind w:left="432" w:hanging="432"/>
    </w:pPr>
  </w:style>
  <w:style w:type="paragraph" w:customStyle="1" w:styleId="AbsatzohneAbstand">
    <w:name w:val="Absatz_ohne_Abstand"/>
    <w:basedOn w:val="Absatz"/>
    <w:qFormat/>
    <w:rsid w:val="007657E6"/>
    <w:pPr>
      <w:spacing w:line="260" w:lineRule="exact"/>
    </w:pPr>
  </w:style>
  <w:style w:type="character" w:customStyle="1" w:styleId="Titre2Car">
    <w:name w:val="Titre 2 Car"/>
    <w:basedOn w:val="Policepardfaut"/>
    <w:link w:val="Titre2"/>
    <w:uiPriority w:val="9"/>
    <w:rsid w:val="00030C6A"/>
    <w:rPr>
      <w:rFonts w:ascii="Arial" w:eastAsiaTheme="majorEastAsia" w:hAnsi="Arial" w:cs="Arial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E429AA"/>
    <w:rPr>
      <w:rFonts w:ascii="Arial" w:eastAsiaTheme="majorEastAsia" w:hAnsi="Arial" w:cs="Arial"/>
      <w:sz w:val="24"/>
      <w:szCs w:val="24"/>
    </w:rPr>
  </w:style>
  <w:style w:type="character" w:customStyle="1" w:styleId="Titre4Car">
    <w:name w:val="Titre 4 Car"/>
    <w:aliases w:val="Überschrift 4 (ohne Nummerierung) Car"/>
    <w:basedOn w:val="Policepardfaut"/>
    <w:link w:val="Titre4"/>
    <w:uiPriority w:val="9"/>
    <w:rsid w:val="00D25135"/>
    <w:rPr>
      <w:rFonts w:ascii="Arial" w:eastAsia="Calibri" w:hAnsi="Arial" w:cs="Times New Roman"/>
      <w:b/>
    </w:rPr>
  </w:style>
  <w:style w:type="paragraph" w:customStyle="1" w:styleId="Absatzalphabetisch">
    <w:name w:val="Absatz alphabetisch"/>
    <w:basedOn w:val="Absatz"/>
    <w:qFormat/>
    <w:rsid w:val="00D25135"/>
    <w:pPr>
      <w:numPr>
        <w:numId w:val="5"/>
      </w:numPr>
      <w:spacing w:before="0" w:after="120"/>
      <w:ind w:left="567" w:hanging="567"/>
    </w:pPr>
  </w:style>
  <w:style w:type="table" w:customStyle="1" w:styleId="BFETabelle11">
    <w:name w:val="BFE_Tabelle 11"/>
    <w:basedOn w:val="TableauGrille2-Accentuation1"/>
    <w:next w:val="Tableausimple1"/>
    <w:uiPriority w:val="41"/>
    <w:rsid w:val="00F46E47"/>
    <w:rPr>
      <w:rFonts w:ascii="Arial" w:eastAsia="Calibri" w:hAnsi="Arial" w:cs="Times New Roman"/>
      <w:sz w:val="18"/>
      <w:szCs w:val="20"/>
      <w:lang w:val="fr-CH" w:eastAsia="de-CH"/>
    </w:rPr>
    <w:tblPr>
      <w:tblBorders>
        <w:top w:val="none" w:sz="0" w:space="0" w:color="auto"/>
        <w:bottom w:val="single" w:sz="4" w:space="0" w:color="1F4E79" w:themeColor="accent1" w:themeShade="80"/>
        <w:insideH w:val="single" w:sz="4" w:space="0" w:color="1F4E79" w:themeColor="accent1" w:themeShade="80"/>
        <w:insideV w:val="single" w:sz="4" w:space="0" w:color="1F4E79" w:themeColor="accent1" w:themeShade="8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</w:pPr>
      <w:rPr>
        <w:rFonts w:ascii="Arial" w:hAnsi="Arial"/>
        <w:b/>
        <w:bCs/>
        <w:i w:val="0"/>
        <w:sz w:val="18"/>
      </w:rPr>
      <w:tblPr/>
      <w:tcPr>
        <w:tcBorders>
          <w:top w:val="nil"/>
          <w:left w:val="nil"/>
          <w:bottom w:val="single" w:sz="12" w:space="0" w:color="1F4E79" w:themeColor="accent1" w:themeShade="80"/>
          <w:right w:val="nil"/>
          <w:insideH w:val="single" w:sz="4" w:space="0" w:color="1F4E79" w:themeColor="accent1" w:themeShade="80"/>
          <w:insideV w:val="nil"/>
        </w:tcBorders>
        <w:shd w:val="clear" w:color="auto" w:fill="FFFFFF" w:themeFill="background1"/>
      </w:tcPr>
    </w:tblStylePr>
    <w:tblStylePr w:type="lastRow">
      <w:rPr>
        <w:rFonts w:ascii="Arial" w:hAnsi="Arial"/>
        <w:b w:val="0"/>
        <w:bCs/>
        <w:sz w:val="18"/>
      </w:rPr>
      <w:tblPr/>
      <w:tcPr>
        <w:tcBorders>
          <w:top w:val="single" w:sz="4" w:space="0" w:color="1F4E79" w:themeColor="accent1" w:themeShade="80"/>
          <w:left w:val="nil"/>
          <w:bottom w:val="single" w:sz="4" w:space="0" w:color="1F4E79" w:themeColor="accent1" w:themeShade="80"/>
          <w:right w:val="nil"/>
          <w:insideH w:val="nil"/>
          <w:insideV w:val="single" w:sz="4" w:space="0" w:color="1F4E79" w:themeColor="accent1" w:themeShade="80"/>
        </w:tcBorders>
        <w:shd w:val="clear" w:color="auto" w:fill="FFFFFF" w:themeFill="background1"/>
      </w:tcPr>
    </w:tblStylePr>
    <w:tblStylePr w:type="firstCol">
      <w:rPr>
        <w:rFonts w:ascii="Arial" w:hAnsi="Arial"/>
        <w:b/>
        <w:bCs/>
        <w:sz w:val="18"/>
      </w:rPr>
      <w:tblPr/>
      <w:tcPr>
        <w:tcBorders>
          <w:top w:val="single" w:sz="4" w:space="0" w:color="1F4E79" w:themeColor="accent1" w:themeShade="80"/>
          <w:left w:val="nil"/>
          <w:bottom w:val="single" w:sz="4" w:space="0" w:color="1F4E79" w:themeColor="accent1" w:themeShade="80"/>
          <w:right w:val="single" w:sz="4" w:space="0" w:color="1F4E79" w:themeColor="accent1" w:themeShade="80"/>
          <w:insideH w:val="nil"/>
          <w:insideV w:val="nil"/>
          <w:tl2br w:val="nil"/>
          <w:tr2bl w:val="nil"/>
        </w:tcBorders>
      </w:tcPr>
    </w:tblStylePr>
    <w:tblStylePr w:type="lastCol">
      <w:pPr>
        <w:jc w:val="left"/>
      </w:pPr>
      <w:rPr>
        <w:rFonts w:ascii="Arial" w:hAnsi="Arial"/>
        <w:b w:val="0"/>
        <w:bCs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Vert">
      <w:pPr>
        <w:jc w:val="left"/>
      </w:pPr>
      <w:rPr>
        <w:rFonts w:ascii="Arial" w:hAnsi="Arial"/>
        <w:sz w:val="18"/>
      </w:rPr>
      <w:tblPr/>
      <w:tcPr>
        <w:shd w:val="clear" w:color="auto" w:fill="DEEAF6" w:themeFill="accent1" w:themeFillTint="33"/>
      </w:tcPr>
    </w:tblStylePr>
    <w:tblStylePr w:type="band2Vert">
      <w:rPr>
        <w:rFonts w:ascii="Arial" w:hAnsi="Arial"/>
        <w:sz w:val="18"/>
      </w:rPr>
      <w:tblPr/>
      <w:tcPr>
        <w:shd w:val="clear" w:color="auto" w:fill="DEEAF6" w:themeFill="accent1" w:themeFillTint="33"/>
      </w:tcPr>
    </w:tblStylePr>
    <w:tblStylePr w:type="band1Horz">
      <w:pPr>
        <w:wordWrap/>
        <w:spacing w:beforeLines="0" w:before="0" w:beforeAutospacing="0" w:afterLines="0" w:after="0" w:afterAutospacing="0" w:line="240" w:lineRule="auto"/>
      </w:pPr>
      <w:rPr>
        <w:rFonts w:ascii="Arial" w:hAnsi="Arial"/>
        <w:sz w:val="18"/>
      </w:rPr>
      <w:tblPr/>
      <w:tcPr>
        <w:shd w:val="clear" w:color="auto" w:fill="DEEAF6" w:themeFill="accent1" w:themeFillTint="33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contextualSpacing w:val="0"/>
        <w:jc w:val="left"/>
      </w:pPr>
      <w:rPr>
        <w:rFonts w:ascii="Arial" w:hAnsi="Arial"/>
        <w:sz w:val="18"/>
      </w:rPr>
    </w:tblStylePr>
    <w:tblStylePr w:type="swCell">
      <w:rPr>
        <w:rFonts w:ascii="Arial" w:hAnsi="Arial"/>
        <w:b/>
        <w:sz w:val="18"/>
      </w:rPr>
    </w:tblStylePr>
  </w:style>
  <w:style w:type="table" w:styleId="TableauGrille2-Accentuation1">
    <w:name w:val="Grid Table 2 Accent 1"/>
    <w:basedOn w:val="TableauNormal"/>
    <w:uiPriority w:val="47"/>
    <w:rsid w:val="00F46E4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simple1">
    <w:name w:val="Plain Table 1"/>
    <w:basedOn w:val="TableauNormal"/>
    <w:uiPriority w:val="41"/>
    <w:rsid w:val="00F46E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Legende">
    <w:name w:val="B_Legende"/>
    <w:basedOn w:val="Absatz"/>
    <w:rsid w:val="00F46E47"/>
    <w:pPr>
      <w:keepLines/>
      <w:adjustRightInd w:val="0"/>
      <w:snapToGrid w:val="0"/>
    </w:pPr>
    <w:rPr>
      <w:rFonts w:eastAsia="Times New Roman"/>
      <w:b/>
      <w:bCs/>
      <w:sz w:val="18"/>
      <w:szCs w:val="18"/>
      <w:lang w:eastAsia="de-CH"/>
    </w:rPr>
  </w:style>
  <w:style w:type="character" w:styleId="Lienhypertexte">
    <w:name w:val="Hyperlink"/>
    <w:basedOn w:val="Policepardfaut"/>
    <w:uiPriority w:val="99"/>
    <w:unhideWhenUsed/>
    <w:rsid w:val="00FC39DD"/>
    <w:rPr>
      <w:color w:val="0563C1" w:themeColor="hyperlink"/>
      <w:u w:val="single"/>
    </w:rPr>
  </w:style>
  <w:style w:type="paragraph" w:customStyle="1" w:styleId="BeschriftungSpalte">
    <w:name w:val="Beschriftung Spalte"/>
    <w:basedOn w:val="Normal"/>
    <w:next w:val="Normal"/>
    <w:qFormat/>
    <w:rsid w:val="004F6643"/>
    <w:pPr>
      <w:keepNext/>
      <w:keepLines/>
      <w:spacing w:after="0" w:line="240" w:lineRule="auto"/>
    </w:pPr>
    <w:rPr>
      <w:rFonts w:eastAsia="Calibri"/>
      <w:b/>
      <w:szCs w:val="20"/>
      <w:lang w:eastAsia="de-CH"/>
    </w:rPr>
  </w:style>
  <w:style w:type="paragraph" w:customStyle="1" w:styleId="TabelleBeschriftungZeileSpalte">
    <w:name w:val="Tabelle Beschriftung (Zeile/Spalte)"/>
    <w:next w:val="Normal"/>
    <w:autoRedefine/>
    <w:qFormat/>
    <w:rsid w:val="008952F7"/>
    <w:pPr>
      <w:spacing w:after="0" w:line="240" w:lineRule="auto"/>
    </w:pPr>
    <w:rPr>
      <w:rFonts w:ascii="Arial" w:eastAsia="Calibri" w:hAnsi="Arial" w:cs="Arial"/>
      <w:bCs/>
      <w:sz w:val="20"/>
      <w:szCs w:val="20"/>
      <w:lang w:eastAsia="de-CH"/>
    </w:rPr>
  </w:style>
  <w:style w:type="numbering" w:customStyle="1" w:styleId="aet">
    <w:name w:val="aet"/>
    <w:basedOn w:val="Aucuneliste"/>
    <w:uiPriority w:val="99"/>
    <w:rsid w:val="00B32242"/>
    <w:pPr>
      <w:numPr>
        <w:numId w:val="9"/>
      </w:numPr>
    </w:pPr>
  </w:style>
  <w:style w:type="character" w:customStyle="1" w:styleId="Titre6Car">
    <w:name w:val="Titre 6 Car"/>
    <w:basedOn w:val="Policepardfaut"/>
    <w:link w:val="Titre6"/>
    <w:uiPriority w:val="9"/>
    <w:rsid w:val="00E429A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Titre7Car">
    <w:name w:val="Titre 7 Car"/>
    <w:basedOn w:val="Policepardfaut"/>
    <w:link w:val="Titre7"/>
    <w:uiPriority w:val="9"/>
    <w:rsid w:val="00E429A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Titre8Car">
    <w:name w:val="Titre 8 Car"/>
    <w:basedOn w:val="Policepardfaut"/>
    <w:link w:val="Titre8"/>
    <w:uiPriority w:val="9"/>
    <w:rsid w:val="00E429A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E429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50E90"/>
    <w:pPr>
      <w:spacing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50E90"/>
    <w:rPr>
      <w:rFonts w:ascii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50E90"/>
    <w:rPr>
      <w:vertAlign w:val="superscript"/>
    </w:rPr>
  </w:style>
  <w:style w:type="paragraph" w:customStyle="1" w:styleId="Fussnote">
    <w:name w:val="Fussnote"/>
    <w:basedOn w:val="Notedebasdepage"/>
    <w:qFormat/>
    <w:rsid w:val="00615125"/>
    <w:pPr>
      <w:tabs>
        <w:tab w:val="left" w:pos="567"/>
      </w:tabs>
      <w:spacing w:after="60"/>
      <w:ind w:left="567" w:hanging="567"/>
    </w:pPr>
    <w:rPr>
      <w:sz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A720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A720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A7200"/>
    <w:rPr>
      <w:rFonts w:ascii="Arial" w:hAnsi="Arial" w:cs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A720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A7200"/>
    <w:rPr>
      <w:rFonts w:ascii="Arial" w:hAnsi="Arial" w:cs="Arial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72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7200"/>
    <w:rPr>
      <w:rFonts w:ascii="Segoe UI" w:hAnsi="Segoe UI" w:cs="Segoe UI"/>
      <w:sz w:val="18"/>
      <w:szCs w:val="18"/>
    </w:rPr>
  </w:style>
  <w:style w:type="paragraph" w:customStyle="1" w:styleId="ReportTitle">
    <w:name w:val="ReportTitle"/>
    <w:basedOn w:val="Normal"/>
    <w:qFormat/>
    <w:rsid w:val="001576F0"/>
    <w:pPr>
      <w:spacing w:before="120" w:after="200" w:line="480" w:lineRule="exact"/>
      <w:jc w:val="left"/>
    </w:pPr>
    <w:rPr>
      <w:rFonts w:eastAsia="Calibri" w:cs="Times New Roman"/>
      <w:b/>
      <w:noProof/>
      <w:sz w:val="42"/>
      <w:szCs w:val="42"/>
      <w:lang w:eastAsia="de-DE"/>
    </w:rPr>
  </w:style>
  <w:style w:type="paragraph" w:styleId="Bibliographie">
    <w:name w:val="Bibliography"/>
    <w:basedOn w:val="Normal"/>
    <w:next w:val="Normal"/>
    <w:uiPriority w:val="37"/>
    <w:unhideWhenUsed/>
    <w:rsid w:val="00A853CB"/>
  </w:style>
  <w:style w:type="paragraph" w:customStyle="1" w:styleId="Legende">
    <w:name w:val="Legende"/>
    <w:basedOn w:val="Normal"/>
    <w:link w:val="LegendeZchn"/>
    <w:rsid w:val="00D644C7"/>
    <w:rPr>
      <w:sz w:val="16"/>
    </w:rPr>
  </w:style>
  <w:style w:type="paragraph" w:customStyle="1" w:styleId="berschriftohneNummerierung">
    <w:name w:val="Überschrift ohne Nummerierung"/>
    <w:basedOn w:val="Titre1"/>
    <w:qFormat/>
    <w:rsid w:val="00031929"/>
    <w:pPr>
      <w:numPr>
        <w:numId w:val="0"/>
      </w:numPr>
    </w:pPr>
  </w:style>
  <w:style w:type="character" w:customStyle="1" w:styleId="TM1Car">
    <w:name w:val="TM 1 Car"/>
    <w:basedOn w:val="Policepardfaut"/>
    <w:link w:val="TM1"/>
    <w:uiPriority w:val="39"/>
    <w:rsid w:val="00D57C92"/>
    <w:rPr>
      <w:rFonts w:ascii="Arial" w:hAnsi="Arial" w:cs="Arial"/>
      <w:sz w:val="20"/>
    </w:rPr>
  </w:style>
  <w:style w:type="character" w:customStyle="1" w:styleId="LegendeZchn">
    <w:name w:val="Legende Zchn"/>
    <w:basedOn w:val="TM1Car"/>
    <w:link w:val="Legende"/>
    <w:rsid w:val="00D644C7"/>
    <w:rPr>
      <w:rFonts w:ascii="Arial" w:hAnsi="Arial" w:cs="Arial"/>
      <w:sz w:val="16"/>
    </w:rPr>
  </w:style>
  <w:style w:type="paragraph" w:customStyle="1" w:styleId="StandardohneAbsatzabstand">
    <w:name w:val="Standard ohne Absatzabstand"/>
    <w:basedOn w:val="Normal"/>
    <w:qFormat/>
    <w:rsid w:val="008952F7"/>
    <w:pPr>
      <w:spacing w:after="0"/>
    </w:pPr>
  </w:style>
  <w:style w:type="paragraph" w:customStyle="1" w:styleId="Standardfett">
    <w:name w:val="Standard fett"/>
    <w:basedOn w:val="Normal"/>
    <w:qFormat/>
    <w:rsid w:val="00D644C7"/>
    <w:rPr>
      <w:b/>
    </w:rPr>
  </w:style>
  <w:style w:type="paragraph" w:customStyle="1" w:styleId="TitelohneNumerierung">
    <w:name w:val="Titel ohne Numerierung"/>
    <w:basedOn w:val="Titre1"/>
    <w:qFormat/>
    <w:rsid w:val="00C43CAE"/>
    <w:pPr>
      <w:numPr>
        <w:numId w:val="0"/>
      </w:numPr>
    </w:pPr>
  </w:style>
  <w:style w:type="paragraph" w:customStyle="1" w:styleId="ReportUntertitel">
    <w:name w:val="ReportUntertitel"/>
    <w:basedOn w:val="Normal"/>
    <w:qFormat/>
    <w:rsid w:val="00CF07FA"/>
    <w:pPr>
      <w:spacing w:before="120" w:after="240" w:line="480" w:lineRule="exact"/>
      <w:ind w:left="567" w:hanging="567"/>
    </w:pPr>
    <w:rPr>
      <w:rFonts w:eastAsia="Calibri" w:cs="Times New Roman"/>
      <w:noProof/>
      <w:sz w:val="42"/>
      <w:lang w:eastAsia="de-CH"/>
    </w:rPr>
  </w:style>
  <w:style w:type="paragraph" w:customStyle="1" w:styleId="berschirft4ohneNummerierung">
    <w:name w:val="Überschirft 4 (ohne Nummerierung)"/>
    <w:basedOn w:val="Titre4"/>
    <w:qFormat/>
    <w:rsid w:val="00E56E56"/>
  </w:style>
  <w:style w:type="paragraph" w:styleId="Pieddepage">
    <w:name w:val="footer"/>
    <w:basedOn w:val="Normal"/>
    <w:link w:val="PieddepageCar"/>
    <w:uiPriority w:val="99"/>
    <w:unhideWhenUsed/>
    <w:rsid w:val="00AE3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35F8"/>
    <w:rPr>
      <w:rFonts w:ascii="Arial" w:hAnsi="Arial" w:cs="Arial"/>
      <w:sz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020241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310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331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A218B"/>
    <w:rPr>
      <w:color w:val="666666"/>
    </w:rPr>
  </w:style>
  <w:style w:type="table" w:styleId="Tableausimple4">
    <w:name w:val="Plain Table 4"/>
    <w:basedOn w:val="TableauNormal"/>
    <w:uiPriority w:val="44"/>
    <w:rsid w:val="006A21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ous-titre">
    <w:name w:val="Subtitle"/>
    <w:basedOn w:val="Normal"/>
    <w:next w:val="Normal"/>
    <w:link w:val="Sous-titreCar"/>
    <w:uiPriority w:val="11"/>
    <w:qFormat/>
    <w:rsid w:val="0080221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11"/>
    <w:rsid w:val="00802212"/>
    <w:rPr>
      <w:rFonts w:eastAsiaTheme="minorEastAsia"/>
      <w:color w:val="5A5A5A" w:themeColor="text1" w:themeTint="A5"/>
      <w:spacing w:val="15"/>
    </w:rPr>
  </w:style>
  <w:style w:type="paragraph" w:styleId="En-tte">
    <w:name w:val="header"/>
    <w:basedOn w:val="Normal"/>
    <w:link w:val="En-tteCar"/>
    <w:uiPriority w:val="99"/>
    <w:semiHidden/>
    <w:unhideWhenUsed/>
    <w:rsid w:val="00D47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470F3"/>
    <w:rPr>
      <w:rFonts w:ascii="Arial" w:hAnsi="Arial" w:cs="Arial"/>
      <w:sz w:val="20"/>
    </w:rPr>
  </w:style>
  <w:style w:type="paragraph" w:styleId="Rvision">
    <w:name w:val="Revision"/>
    <w:hidden/>
    <w:uiPriority w:val="99"/>
    <w:semiHidden/>
    <w:rsid w:val="00CB7755"/>
    <w:pPr>
      <w:spacing w:after="0" w:line="240" w:lineRule="auto"/>
    </w:pPr>
    <w:rPr>
      <w:rFonts w:ascii="Arial" w:hAnsi="Arial" w:cs="Arial"/>
      <w:sz w:val="20"/>
    </w:rPr>
  </w:style>
  <w:style w:type="character" w:styleId="Mentionnonrsolue">
    <w:name w:val="Unresolved Mention"/>
    <w:basedOn w:val="Policepardfaut"/>
    <w:uiPriority w:val="99"/>
    <w:semiHidden/>
    <w:unhideWhenUsed/>
    <w:rsid w:val="00D80C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25E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200MW_PD@bfe.admin.ch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80833172\AppData\Roaming\Microsoft\Templates\Vorlage-BFE-Bericht-neutral-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569102-53C0-44F2-B01D-D619D4EE1062}"/>
      </w:docPartPr>
      <w:docPartBody>
        <w:p w:rsidR="00897960" w:rsidRDefault="002B3BDB"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8E3A0EAB767948D99FDD25506FC3AD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EEB832-BD67-4FCC-A44D-C33406CF5BDF}"/>
      </w:docPartPr>
      <w:docPartBody>
        <w:p w:rsidR="00CB56A2" w:rsidRDefault="00897960" w:rsidP="00897960">
          <w:pPr>
            <w:pStyle w:val="8E3A0EAB767948D99FDD25506FC3ADC8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0FB73C3193C47EDB306440D10B8BE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FE545E-C2BF-4FCB-852A-2EF9DC6DA47A}"/>
      </w:docPartPr>
      <w:docPartBody>
        <w:p w:rsidR="00CB56A2" w:rsidRDefault="00897960" w:rsidP="00897960">
          <w:pPr>
            <w:pStyle w:val="50FB73C3193C47EDB306440D10B8BE33"/>
          </w:pPr>
          <w:r w:rsidRPr="00E067BE">
            <w:rPr>
              <w:rStyle w:val="Textedelespacerserv"/>
            </w:rPr>
            <w:t>Klicken oder tippen Sie, um ein Datum einzugeben.</w:t>
          </w:r>
        </w:p>
      </w:docPartBody>
    </w:docPart>
    <w:docPart>
      <w:docPartPr>
        <w:name w:val="7452087A163D4F5681398FCCBB24F1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67083E-398E-4186-9D52-A3490A1FBBE1}"/>
      </w:docPartPr>
      <w:docPartBody>
        <w:p w:rsidR="00C72FF7" w:rsidRDefault="00215C46" w:rsidP="00215C46">
          <w:pPr>
            <w:pStyle w:val="7452087A163D4F5681398FCCBB24F19C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3769D596077C4FC1BDE4C2E3805297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1509A-3EE0-49F0-AEC6-EE9F020B8A9B}"/>
      </w:docPartPr>
      <w:docPartBody>
        <w:p w:rsidR="00C72FF7" w:rsidRDefault="00215C46" w:rsidP="00215C46">
          <w:pPr>
            <w:pStyle w:val="3769D596077C4FC1BDE4C2E38052977B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B78ED60F358D4FDE9FCD5EBB89D07F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323B68-37B1-41AC-9058-CB7C2526794E}"/>
      </w:docPartPr>
      <w:docPartBody>
        <w:p w:rsidR="00C72FF7" w:rsidRDefault="00215C46" w:rsidP="00215C46">
          <w:pPr>
            <w:pStyle w:val="B78ED60F358D4FDE9FCD5EBB89D07F07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8CD6D918B5F24B01874392017F4807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860911-2AB5-407B-A02D-2E0D2703426E}"/>
      </w:docPartPr>
      <w:docPartBody>
        <w:p w:rsidR="00C72FF7" w:rsidRDefault="00215C46" w:rsidP="00215C46">
          <w:pPr>
            <w:pStyle w:val="8CD6D918B5F24B01874392017F4807B4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D507A7CFFF704D41B0B70AD3027299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37542F-B3A8-4009-889D-FFC74EBD8710}"/>
      </w:docPartPr>
      <w:docPartBody>
        <w:p w:rsidR="00C72FF7" w:rsidRDefault="00215C46" w:rsidP="00215C46">
          <w:pPr>
            <w:pStyle w:val="D507A7CFFF704D41B0B70AD302729980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9344AB0B9AC24576B9F72C4112ACE6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3C4A00-68D1-495D-BE09-A1E33E346455}"/>
      </w:docPartPr>
      <w:docPartBody>
        <w:p w:rsidR="00C72FF7" w:rsidRDefault="00215C46" w:rsidP="00215C46">
          <w:pPr>
            <w:pStyle w:val="9344AB0B9AC24576B9F72C4112ACE6FE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2AC4226F2C3A4249BFB223C180942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34C264-2D3F-4D62-9334-374CC82B6ABC}"/>
      </w:docPartPr>
      <w:docPartBody>
        <w:p w:rsidR="00C72FF7" w:rsidRDefault="00215C46" w:rsidP="00215C46">
          <w:pPr>
            <w:pStyle w:val="2AC4226F2C3A4249BFB223C1809428A4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D5E7D83FF3E440308410E63E0618D6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0CE357-DE1C-4C51-AB7F-8FB40AAACE8D}"/>
      </w:docPartPr>
      <w:docPartBody>
        <w:p w:rsidR="00C72FF7" w:rsidRDefault="00215C46" w:rsidP="00215C46">
          <w:pPr>
            <w:pStyle w:val="D5E7D83FF3E440308410E63E0618D683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FF08C46705134AABBC70A069E6F539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12081-439B-4172-B2F0-5C1256A0AFCA}"/>
      </w:docPartPr>
      <w:docPartBody>
        <w:p w:rsidR="00C72FF7" w:rsidRDefault="00215C46" w:rsidP="00215C46">
          <w:pPr>
            <w:pStyle w:val="FF08C46705134AABBC70A069E6F539C6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3CFACE1501F42849C16297DEF21BE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C17A15-8D77-470F-B7E0-E565529962DC}"/>
      </w:docPartPr>
      <w:docPartBody>
        <w:p w:rsidR="00C72FF7" w:rsidRDefault="00215C46" w:rsidP="00215C46">
          <w:pPr>
            <w:pStyle w:val="73CFACE1501F42849C16297DEF21BEE6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768A076C7193431A9D0911CF889DED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CDA117-08E6-4EBA-A183-DD5C42FEC8C1}"/>
      </w:docPartPr>
      <w:docPartBody>
        <w:p w:rsidR="00C72FF7" w:rsidRDefault="00215C46" w:rsidP="00215C46">
          <w:pPr>
            <w:pStyle w:val="768A076C7193431A9D0911CF889DEDE1"/>
          </w:pPr>
          <w:r w:rsidRPr="00E067BE">
            <w:rPr>
              <w:rStyle w:val="Textedelespacerserv"/>
            </w:rPr>
            <w:t>Klicken oder tippen Sie, um ein Datum einzugeben.</w:t>
          </w:r>
        </w:p>
      </w:docPartBody>
    </w:docPart>
    <w:docPart>
      <w:docPartPr>
        <w:name w:val="15C8FB4F11B44302AD617014EC4BC2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B01536-263D-4F37-A65A-A10425D79150}"/>
      </w:docPartPr>
      <w:docPartBody>
        <w:p w:rsidR="00EB6C41" w:rsidRDefault="00686683" w:rsidP="00686683">
          <w:pPr>
            <w:pStyle w:val="15C8FB4F11B44302AD617014EC4BC2B7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406B0E87D3F5413393AB9CEAF2FE7A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0CF7A2-3956-45BE-9178-C55B9E39E721}"/>
      </w:docPartPr>
      <w:docPartBody>
        <w:p w:rsidR="00EB6C41" w:rsidRDefault="00686683" w:rsidP="00686683">
          <w:pPr>
            <w:pStyle w:val="406B0E87D3F5413393AB9CEAF2FE7A7F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47476F5C0FB44DFD8B760BC3235BCA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65064B-559E-47B8-9ECB-7F6EB497E9C4}"/>
      </w:docPartPr>
      <w:docPartBody>
        <w:p w:rsidR="00EB6C41" w:rsidRDefault="00686683" w:rsidP="00686683">
          <w:pPr>
            <w:pStyle w:val="47476F5C0FB44DFD8B760BC3235BCA21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EC224F3118A1489C90125305053A60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2158B4-0EDD-4C39-8D7E-5FDEE7D36A52}"/>
      </w:docPartPr>
      <w:docPartBody>
        <w:p w:rsidR="00EB6C41" w:rsidRDefault="00686683" w:rsidP="00686683">
          <w:pPr>
            <w:pStyle w:val="EC224F3118A1489C90125305053A60A0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47F597C4DA1546C9A10747AC906F56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16F1DA-4287-4F6F-8E73-9F71A19A9A0C}"/>
      </w:docPartPr>
      <w:docPartBody>
        <w:p w:rsidR="00EB6C41" w:rsidRDefault="00686683" w:rsidP="00686683">
          <w:pPr>
            <w:pStyle w:val="47F597C4DA1546C9A10747AC906F56EE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11FA2961FC841DEBD5E81A76B2D06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678F38-93E8-45DF-A36D-61EFD26F7142}"/>
      </w:docPartPr>
      <w:docPartBody>
        <w:p w:rsidR="00EB6C41" w:rsidRDefault="00686683" w:rsidP="00686683">
          <w:pPr>
            <w:pStyle w:val="511FA2961FC841DEBD5E81A76B2D0672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AE17C82BC32047F1AC3FEE92D3B013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1A642D-C37B-4995-82D5-B341A40AE7FB}"/>
      </w:docPartPr>
      <w:docPartBody>
        <w:p w:rsidR="00EB6C41" w:rsidRDefault="00686683" w:rsidP="00686683">
          <w:pPr>
            <w:pStyle w:val="AE17C82BC32047F1AC3FEE92D3B013C1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BBD55048E0CF4374A1337F1D2252D2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D0B05A-00DF-4A42-A547-F23D0E1A91B0}"/>
      </w:docPartPr>
      <w:docPartBody>
        <w:p w:rsidR="00987934" w:rsidRDefault="00422D38" w:rsidP="00422D38">
          <w:pPr>
            <w:pStyle w:val="BBD55048E0CF4374A1337F1D2252D237"/>
          </w:pPr>
          <w:r w:rsidRPr="00E067BE">
            <w:rPr>
              <w:rStyle w:val="Textedelespacerserv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DB"/>
    <w:rsid w:val="000663C1"/>
    <w:rsid w:val="000F6F0F"/>
    <w:rsid w:val="00102DC5"/>
    <w:rsid w:val="00103283"/>
    <w:rsid w:val="001225B7"/>
    <w:rsid w:val="0014060A"/>
    <w:rsid w:val="001409C0"/>
    <w:rsid w:val="00154140"/>
    <w:rsid w:val="001A0338"/>
    <w:rsid w:val="001A7785"/>
    <w:rsid w:val="001B72C9"/>
    <w:rsid w:val="001C09FF"/>
    <w:rsid w:val="001C5A91"/>
    <w:rsid w:val="00215C46"/>
    <w:rsid w:val="002B0C9C"/>
    <w:rsid w:val="002B3BDB"/>
    <w:rsid w:val="002F195B"/>
    <w:rsid w:val="0032106D"/>
    <w:rsid w:val="00357BDF"/>
    <w:rsid w:val="003C2B05"/>
    <w:rsid w:val="003C77E2"/>
    <w:rsid w:val="003D2E58"/>
    <w:rsid w:val="00407A30"/>
    <w:rsid w:val="00422D38"/>
    <w:rsid w:val="004324A8"/>
    <w:rsid w:val="00496223"/>
    <w:rsid w:val="004C366A"/>
    <w:rsid w:val="004D394F"/>
    <w:rsid w:val="00503F68"/>
    <w:rsid w:val="00507859"/>
    <w:rsid w:val="00525728"/>
    <w:rsid w:val="00537E42"/>
    <w:rsid w:val="00596C17"/>
    <w:rsid w:val="006301EE"/>
    <w:rsid w:val="00637F53"/>
    <w:rsid w:val="00686683"/>
    <w:rsid w:val="006C0A34"/>
    <w:rsid w:val="00737AAF"/>
    <w:rsid w:val="007449F6"/>
    <w:rsid w:val="0081409D"/>
    <w:rsid w:val="00881857"/>
    <w:rsid w:val="00897960"/>
    <w:rsid w:val="008D6206"/>
    <w:rsid w:val="009076B5"/>
    <w:rsid w:val="0095389F"/>
    <w:rsid w:val="00975E95"/>
    <w:rsid w:val="00987934"/>
    <w:rsid w:val="009A670F"/>
    <w:rsid w:val="00AA188E"/>
    <w:rsid w:val="00B16D32"/>
    <w:rsid w:val="00B32E6C"/>
    <w:rsid w:val="00C1753C"/>
    <w:rsid w:val="00C30FFF"/>
    <w:rsid w:val="00C35573"/>
    <w:rsid w:val="00C57FE7"/>
    <w:rsid w:val="00C65D36"/>
    <w:rsid w:val="00C72FF7"/>
    <w:rsid w:val="00CB56A2"/>
    <w:rsid w:val="00CC7F04"/>
    <w:rsid w:val="00D14851"/>
    <w:rsid w:val="00D21F0E"/>
    <w:rsid w:val="00D342B9"/>
    <w:rsid w:val="00D65DFC"/>
    <w:rsid w:val="00D82C61"/>
    <w:rsid w:val="00DD5995"/>
    <w:rsid w:val="00EB6C41"/>
    <w:rsid w:val="00F22119"/>
    <w:rsid w:val="00F24D26"/>
    <w:rsid w:val="00F2557E"/>
    <w:rsid w:val="00F273C9"/>
    <w:rsid w:val="00F36B6F"/>
    <w:rsid w:val="00F672DC"/>
    <w:rsid w:val="00F97485"/>
    <w:rsid w:val="00FF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22D38"/>
    <w:rPr>
      <w:color w:val="666666"/>
    </w:rPr>
  </w:style>
  <w:style w:type="paragraph" w:customStyle="1" w:styleId="8E3A0EAB767948D99FDD25506FC3ADC8">
    <w:name w:val="8E3A0EAB767948D99FDD25506FC3ADC8"/>
    <w:rsid w:val="00897960"/>
  </w:style>
  <w:style w:type="paragraph" w:customStyle="1" w:styleId="50FB73C3193C47EDB306440D10B8BE33">
    <w:name w:val="50FB73C3193C47EDB306440D10B8BE33"/>
    <w:rsid w:val="00897960"/>
    <w:pPr>
      <w:spacing w:after="120" w:line="260" w:lineRule="atLeast"/>
      <w:jc w:val="both"/>
    </w:pPr>
    <w:rPr>
      <w:rFonts w:ascii="Arial" w:eastAsiaTheme="minorHAnsi" w:hAnsi="Arial" w:cs="Arial"/>
      <w:kern w:val="0"/>
      <w:sz w:val="20"/>
      <w:szCs w:val="22"/>
      <w:lang w:eastAsia="en-US"/>
      <w14:ligatures w14:val="none"/>
    </w:rPr>
  </w:style>
  <w:style w:type="paragraph" w:customStyle="1" w:styleId="7F5821E76E1B445AB2A7BD2C4D6C98E61">
    <w:name w:val="7F5821E76E1B445AB2A7BD2C4D6C98E61"/>
    <w:rsid w:val="00897960"/>
    <w:pPr>
      <w:spacing w:after="120" w:line="260" w:lineRule="atLeast"/>
      <w:jc w:val="both"/>
    </w:pPr>
    <w:rPr>
      <w:rFonts w:ascii="Arial" w:eastAsiaTheme="minorHAnsi" w:hAnsi="Arial" w:cs="Arial"/>
      <w:kern w:val="0"/>
      <w:sz w:val="20"/>
      <w:szCs w:val="22"/>
      <w:lang w:eastAsia="en-US"/>
      <w14:ligatures w14:val="none"/>
    </w:rPr>
  </w:style>
  <w:style w:type="paragraph" w:customStyle="1" w:styleId="8BAFCA4CC5F443DD81B5D7CEBF7070431">
    <w:name w:val="8BAFCA4CC5F443DD81B5D7CEBF7070431"/>
    <w:rsid w:val="00897960"/>
    <w:pPr>
      <w:spacing w:after="120" w:line="260" w:lineRule="atLeast"/>
      <w:jc w:val="both"/>
    </w:pPr>
    <w:rPr>
      <w:rFonts w:ascii="Arial" w:eastAsiaTheme="minorHAnsi" w:hAnsi="Arial" w:cs="Arial"/>
      <w:kern w:val="0"/>
      <w:sz w:val="20"/>
      <w:szCs w:val="22"/>
      <w:lang w:eastAsia="en-US"/>
      <w14:ligatures w14:val="none"/>
    </w:rPr>
  </w:style>
  <w:style w:type="paragraph" w:customStyle="1" w:styleId="4C4F0DB87D08460F85C6EF753FD346BB1">
    <w:name w:val="4C4F0DB87D08460F85C6EF753FD346BB1"/>
    <w:rsid w:val="00897960"/>
    <w:pPr>
      <w:spacing w:after="120" w:line="260" w:lineRule="atLeast"/>
      <w:jc w:val="both"/>
    </w:pPr>
    <w:rPr>
      <w:rFonts w:ascii="Arial" w:eastAsiaTheme="minorHAnsi" w:hAnsi="Arial" w:cs="Arial"/>
      <w:kern w:val="0"/>
      <w:sz w:val="20"/>
      <w:szCs w:val="22"/>
      <w:lang w:eastAsia="en-US"/>
      <w14:ligatures w14:val="none"/>
    </w:rPr>
  </w:style>
  <w:style w:type="paragraph" w:customStyle="1" w:styleId="23B30ADA910447E78687DE9CED2EACB61">
    <w:name w:val="23B30ADA910447E78687DE9CED2EACB61"/>
    <w:rsid w:val="00897960"/>
    <w:pPr>
      <w:spacing w:after="120" w:line="260" w:lineRule="atLeast"/>
      <w:jc w:val="both"/>
    </w:pPr>
    <w:rPr>
      <w:rFonts w:ascii="Arial" w:eastAsiaTheme="minorHAnsi" w:hAnsi="Arial" w:cs="Arial"/>
      <w:kern w:val="0"/>
      <w:sz w:val="20"/>
      <w:szCs w:val="22"/>
      <w:lang w:eastAsia="en-US"/>
      <w14:ligatures w14:val="none"/>
    </w:rPr>
  </w:style>
  <w:style w:type="paragraph" w:customStyle="1" w:styleId="F4C215B071E34903814BC2468D24BE9E">
    <w:name w:val="F4C215B071E34903814BC2468D24BE9E"/>
    <w:rsid w:val="00897960"/>
    <w:pPr>
      <w:spacing w:after="120" w:line="260" w:lineRule="atLeast"/>
      <w:jc w:val="both"/>
    </w:pPr>
    <w:rPr>
      <w:rFonts w:ascii="Arial" w:eastAsiaTheme="minorHAnsi" w:hAnsi="Arial" w:cs="Arial"/>
      <w:kern w:val="0"/>
      <w:sz w:val="20"/>
      <w:szCs w:val="22"/>
      <w:lang w:eastAsia="en-US"/>
      <w14:ligatures w14:val="none"/>
    </w:rPr>
  </w:style>
  <w:style w:type="paragraph" w:customStyle="1" w:styleId="AA95F38D348C4E1C8196D99B7886A434">
    <w:name w:val="AA95F38D348C4E1C8196D99B7886A434"/>
    <w:rsid w:val="00897960"/>
    <w:pPr>
      <w:spacing w:after="120" w:line="260" w:lineRule="atLeast"/>
      <w:jc w:val="both"/>
    </w:pPr>
    <w:rPr>
      <w:rFonts w:ascii="Arial" w:eastAsiaTheme="minorHAnsi" w:hAnsi="Arial" w:cs="Arial"/>
      <w:kern w:val="0"/>
      <w:sz w:val="20"/>
      <w:szCs w:val="22"/>
      <w:lang w:eastAsia="en-US"/>
      <w14:ligatures w14:val="none"/>
    </w:rPr>
  </w:style>
  <w:style w:type="paragraph" w:customStyle="1" w:styleId="399760598BDF4ABC9E0CAC46D69F0878">
    <w:name w:val="399760598BDF4ABC9E0CAC46D69F0878"/>
    <w:rsid w:val="00215C46"/>
  </w:style>
  <w:style w:type="paragraph" w:customStyle="1" w:styleId="EC2B4702DFAF4E2E99CD051F1B57E229">
    <w:name w:val="EC2B4702DFAF4E2E99CD051F1B57E229"/>
    <w:rsid w:val="00215C46"/>
  </w:style>
  <w:style w:type="paragraph" w:customStyle="1" w:styleId="08491B295488452D878753413750D816">
    <w:name w:val="08491B295488452D878753413750D816"/>
    <w:rsid w:val="00215C46"/>
  </w:style>
  <w:style w:type="paragraph" w:customStyle="1" w:styleId="B0DADBCE6F76400AB3E0298F910B9D63">
    <w:name w:val="B0DADBCE6F76400AB3E0298F910B9D63"/>
    <w:rsid w:val="00215C46"/>
  </w:style>
  <w:style w:type="paragraph" w:customStyle="1" w:styleId="7452087A163D4F5681398FCCBB24F19C">
    <w:name w:val="7452087A163D4F5681398FCCBB24F19C"/>
    <w:rsid w:val="00215C46"/>
  </w:style>
  <w:style w:type="paragraph" w:customStyle="1" w:styleId="3769D596077C4FC1BDE4C2E38052977B">
    <w:name w:val="3769D596077C4FC1BDE4C2E38052977B"/>
    <w:rsid w:val="00215C46"/>
  </w:style>
  <w:style w:type="paragraph" w:customStyle="1" w:styleId="B78ED60F358D4FDE9FCD5EBB89D07F07">
    <w:name w:val="B78ED60F358D4FDE9FCD5EBB89D07F07"/>
    <w:rsid w:val="00215C46"/>
  </w:style>
  <w:style w:type="paragraph" w:customStyle="1" w:styleId="8E33FC13DBBD4955A71EA45581CEB624">
    <w:name w:val="8E33FC13DBBD4955A71EA45581CEB624"/>
    <w:rsid w:val="00215C46"/>
  </w:style>
  <w:style w:type="paragraph" w:customStyle="1" w:styleId="8CD6D918B5F24B01874392017F4807B4">
    <w:name w:val="8CD6D918B5F24B01874392017F4807B4"/>
    <w:rsid w:val="00215C46"/>
  </w:style>
  <w:style w:type="paragraph" w:customStyle="1" w:styleId="D507A7CFFF704D41B0B70AD302729980">
    <w:name w:val="D507A7CFFF704D41B0B70AD302729980"/>
    <w:rsid w:val="00215C46"/>
  </w:style>
  <w:style w:type="paragraph" w:customStyle="1" w:styleId="9344AB0B9AC24576B9F72C4112ACE6FE">
    <w:name w:val="9344AB0B9AC24576B9F72C4112ACE6FE"/>
    <w:rsid w:val="00215C46"/>
  </w:style>
  <w:style w:type="paragraph" w:customStyle="1" w:styleId="2AC4226F2C3A4249BFB223C1809428A4">
    <w:name w:val="2AC4226F2C3A4249BFB223C1809428A4"/>
    <w:rsid w:val="00215C46"/>
  </w:style>
  <w:style w:type="paragraph" w:customStyle="1" w:styleId="D5E7D83FF3E440308410E63E0618D683">
    <w:name w:val="D5E7D83FF3E440308410E63E0618D683"/>
    <w:rsid w:val="00215C46"/>
  </w:style>
  <w:style w:type="paragraph" w:customStyle="1" w:styleId="FF08C46705134AABBC70A069E6F539C6">
    <w:name w:val="FF08C46705134AABBC70A069E6F539C6"/>
    <w:rsid w:val="00215C46"/>
  </w:style>
  <w:style w:type="paragraph" w:customStyle="1" w:styleId="73CFACE1501F42849C16297DEF21BEE6">
    <w:name w:val="73CFACE1501F42849C16297DEF21BEE6"/>
    <w:rsid w:val="00215C46"/>
  </w:style>
  <w:style w:type="paragraph" w:customStyle="1" w:styleId="768A076C7193431A9D0911CF889DEDE1">
    <w:name w:val="768A076C7193431A9D0911CF889DEDE1"/>
    <w:rsid w:val="00215C46"/>
  </w:style>
  <w:style w:type="paragraph" w:customStyle="1" w:styleId="8E38380AD388410D86A4D0F1496CAAC3">
    <w:name w:val="8E38380AD388410D86A4D0F1496CAAC3"/>
    <w:rsid w:val="00686683"/>
  </w:style>
  <w:style w:type="paragraph" w:customStyle="1" w:styleId="6CC19BD28930454198E2E5EE07FF1EF7">
    <w:name w:val="6CC19BD28930454198E2E5EE07FF1EF7"/>
    <w:rsid w:val="00686683"/>
  </w:style>
  <w:style w:type="paragraph" w:customStyle="1" w:styleId="693AD42AC1624AAA823852EC25C867BA">
    <w:name w:val="693AD42AC1624AAA823852EC25C867BA"/>
    <w:rsid w:val="00686683"/>
  </w:style>
  <w:style w:type="paragraph" w:customStyle="1" w:styleId="F2986ED45F634879A5DDA417AC1D78D9">
    <w:name w:val="F2986ED45F634879A5DDA417AC1D78D9"/>
    <w:rsid w:val="00686683"/>
  </w:style>
  <w:style w:type="paragraph" w:customStyle="1" w:styleId="15C8FB4F11B44302AD617014EC4BC2B7">
    <w:name w:val="15C8FB4F11B44302AD617014EC4BC2B7"/>
    <w:rsid w:val="00686683"/>
  </w:style>
  <w:style w:type="paragraph" w:customStyle="1" w:styleId="406B0E87D3F5413393AB9CEAF2FE7A7F">
    <w:name w:val="406B0E87D3F5413393AB9CEAF2FE7A7F"/>
    <w:rsid w:val="00686683"/>
  </w:style>
  <w:style w:type="paragraph" w:customStyle="1" w:styleId="47476F5C0FB44DFD8B760BC3235BCA21">
    <w:name w:val="47476F5C0FB44DFD8B760BC3235BCA21"/>
    <w:rsid w:val="00686683"/>
  </w:style>
  <w:style w:type="paragraph" w:customStyle="1" w:styleId="EC224F3118A1489C90125305053A60A0">
    <w:name w:val="EC224F3118A1489C90125305053A60A0"/>
    <w:rsid w:val="00686683"/>
  </w:style>
  <w:style w:type="paragraph" w:customStyle="1" w:styleId="47F597C4DA1546C9A10747AC906F56EE">
    <w:name w:val="47F597C4DA1546C9A10747AC906F56EE"/>
    <w:rsid w:val="00686683"/>
  </w:style>
  <w:style w:type="paragraph" w:customStyle="1" w:styleId="511FA2961FC841DEBD5E81A76B2D0672">
    <w:name w:val="511FA2961FC841DEBD5E81A76B2D0672"/>
    <w:rsid w:val="00686683"/>
  </w:style>
  <w:style w:type="paragraph" w:customStyle="1" w:styleId="AE17C82BC32047F1AC3FEE92D3B013C1">
    <w:name w:val="AE17C82BC32047F1AC3FEE92D3B013C1"/>
    <w:rsid w:val="00686683"/>
  </w:style>
  <w:style w:type="paragraph" w:customStyle="1" w:styleId="761871DDF14A43399333731437CC1D4D">
    <w:name w:val="761871DDF14A43399333731437CC1D4D"/>
    <w:rsid w:val="00686683"/>
  </w:style>
  <w:style w:type="paragraph" w:customStyle="1" w:styleId="5DDB1822EEDC4D2EA2FB7CBCF9B6B7AA">
    <w:name w:val="5DDB1822EEDC4D2EA2FB7CBCF9B6B7AA"/>
    <w:rsid w:val="00422D38"/>
  </w:style>
  <w:style w:type="paragraph" w:customStyle="1" w:styleId="BBD55048E0CF4374A1337F1D2252D237">
    <w:name w:val="BBD55048E0CF4374A1337F1D2252D237"/>
    <w:rsid w:val="00422D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Nag16</b:Tag>
    <b:SourceType>Report</b:SourceType>
    <b:Guid>{344AF52A-0FA2-4B44-A170-6FF7A9F128AF}</b:Guid>
    <b:Author>
      <b:Author>
        <b:Corporate>Nagra</b:Corporate>
      </b:Author>
    </b:Author>
    <b:Title>Entsorgungsprogramm 2016 (NAB 16-01)</b:Title>
    <b:Year>2016</b:Year>
    <b:Publisher>Nagra</b:Publisher>
    <b:City>Wettingen</b:City>
    <b:RefOrder>2</b:RefOrder>
  </b:Source>
  <b:Source>
    <b:Tag>Bun17</b:Tag>
    <b:SourceType>Report</b:SourceType>
    <b:Guid>{C348D6CA-5247-4E95-ADCF-F2B7E18F5388}</b:Guid>
    <b:Author>
      <b:Author>
        <b:Corporate>Bundesamt für Energie</b:Corporate>
      </b:Author>
    </b:Author>
    <b:Title>Umgang mit den Stellungnahmen der Regionalkonferenzen zu Etappe 2</b:Title>
    <b:Year>2017</b:Year>
    <b:Publisher>Bundesamt für Energie</b:Publisher>
    <b:City>Bern</b:City>
    <b:LCID>de-CH</b:LCID>
    <b:RefOrder>3</b:RefOrder>
  </b:Source>
  <b:Source>
    <b:Tag>BFE01</b:Tag>
    <b:SourceType>Report</b:SourceType>
    <b:Guid>{26800209-E996-4CD2-B425-B2D903F7360F}</b:Guid>
    <b:Author>
      <b:Author>
        <b:Corporate>Bundesamt für Energie</b:Corporate>
      </b:Author>
    </b:Author>
    <b:Title>Ergebnisbericht zu Etappe 2: Festlegung und Objektblätter; Entwurf vom 22. November 2017</b:Title>
    <b:Year>2017</b:Year>
    <b:City>Bern</b:City>
    <b:ShortTitle>Ergebnisbericht zu Etappe 2</b:ShortTitle>
    <b:URL>www.radioaktiveabfaelle.ch</b:URL>
    <b:LCID>de-CH</b:LCID>
    <b:Pages>43</b:Pages>
    <b:RefOrder>1</b:RefOrder>
  </b:Source>
</b:Sources>
</file>

<file path=customXml/item2.xml><?xml version="1.0" encoding="utf-8"?>
<f:fields xmlns:f="http://schemas.fabasoft.com/folio/2007/fields">
  <f:record ref="">
    <f:field ref="objname" par="" edit="true" text="Schlussbericht"/>
    <f:field ref="objsubject" par="" edit="true" text=""/>
    <f:field ref="objcreatedby" par="" text="Schmitz, Rolf (BFE - smr)"/>
    <f:field ref="objcreatedat" par="" text="27.04.2016 17:17:06"/>
    <f:field ref="objchangedby" par="" text="Schmitz, Rolf (BFE - smr)"/>
    <f:field ref="objmodifiedat" par="" text="27.04.2016 17:17:10"/>
    <f:field ref="doc_FSCFOLIO_1_1001_FieldDocumentNumber" par="" text=""/>
    <f:field ref="doc_FSCFOLIO_1_1001_FieldSubject" par="" edit="true" text=""/>
    <f:field ref="FSCFOLIO_1_1001_FieldCurrentUser" par="" text="Eveline Meier-Guillod"/>
    <f:field ref="CCAPRECONFIG_15_1001_Objektname" par="" edit="true" text="Schlussbericht"/>
    <f:field ref="CHPRECONFIG_1_1001_Objektname" par="" edit="true" text="Schlussbericht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HPRECONFIG_1_1001_Anrede" text="Anrede"/>
    <f:field ref="CCAPRECONFIG_15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CAPRECONFIG_15_1001_Vorname" text="Vorname"/>
    <f:field ref="CHPRECONFIG_1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E1814851-F452-4CD9-8F3F-F1DB85B607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Vorlage-BFE-Bericht-neutral-D</Template>
  <TotalTime>0</TotalTime>
  <Pages>10</Pages>
  <Words>1303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Kämpfer Jeannine BFE</dc:creator>
  <cp:keywords/>
  <dc:description/>
  <cp:lastModifiedBy>Maurer Frédéric BFE</cp:lastModifiedBy>
  <cp:revision>60</cp:revision>
  <cp:lastPrinted>2018-05-30T09:45:00Z</cp:lastPrinted>
  <dcterms:created xsi:type="dcterms:W3CDTF">2026-03-31T14:07:00Z</dcterms:created>
  <dcterms:modified xsi:type="dcterms:W3CDTF">2026-05-26T12:41:00Z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UVEKCFG@15.1700:Function">
    <vt:lpwstr/>
  </property>
  <property fmtid="{D5CDD505-2E9C-101B-9397-08002B2CF9AE}" pid="3" name="FSC#UVEKCFG@15.1700:FileRespOrg">
    <vt:lpwstr>Energieforschung</vt:lpwstr>
  </property>
  <property fmtid="{D5CDD505-2E9C-101B-9397-08002B2CF9AE}" pid="4" name="FSC#UVEKCFG@15.1700:DefaultGroupFileResponsible">
    <vt:lpwstr/>
  </property>
  <property fmtid="{D5CDD505-2E9C-101B-9397-08002B2CF9AE}" pid="5" name="FSC#UVEKCFG@15.1700:FileRespFunction">
    <vt:lpwstr/>
  </property>
  <property fmtid="{D5CDD505-2E9C-101B-9397-08002B2CF9AE}" pid="6" name="FSC#UVEKCFG@15.1700:AssignedClassification">
    <vt:lpwstr/>
  </property>
  <property fmtid="{D5CDD505-2E9C-101B-9397-08002B2CF9AE}" pid="7" name="FSC#UVEKCFG@15.1700:AssignedClassificationCode">
    <vt:lpwstr>COO.1.1001.1.137854</vt:lpwstr>
  </property>
  <property fmtid="{D5CDD505-2E9C-101B-9397-08002B2CF9AE}" pid="8" name="FSC#UVEKCFG@15.1700:FileResponsible">
    <vt:lpwstr/>
  </property>
  <property fmtid="{D5CDD505-2E9C-101B-9397-08002B2CF9AE}" pid="9" name="FSC#UVEKCFG@15.1700:FileResponsibleTel">
    <vt:lpwstr/>
  </property>
  <property fmtid="{D5CDD505-2E9C-101B-9397-08002B2CF9AE}" pid="10" name="FSC#UVEKCFG@15.1700:FileResponsibleEmail">
    <vt:lpwstr/>
  </property>
  <property fmtid="{D5CDD505-2E9C-101B-9397-08002B2CF9AE}" pid="11" name="FSC#UVEKCFG@15.1700:FileResponsibleFax">
    <vt:lpwstr/>
  </property>
  <property fmtid="{D5CDD505-2E9C-101B-9397-08002B2CF9AE}" pid="12" name="FSC#UVEKCFG@15.1700:FileResponsibleAddress">
    <vt:lpwstr/>
  </property>
  <property fmtid="{D5CDD505-2E9C-101B-9397-08002B2CF9AE}" pid="13" name="FSC#UVEKCFG@15.1700:FileResponsibleStreet">
    <vt:lpwstr/>
  </property>
  <property fmtid="{D5CDD505-2E9C-101B-9397-08002B2CF9AE}" pid="14" name="FSC#UVEKCFG@15.1700:FileResponsiblezipcode">
    <vt:lpwstr/>
  </property>
  <property fmtid="{D5CDD505-2E9C-101B-9397-08002B2CF9AE}" pid="15" name="FSC#UVEKCFG@15.1700:FileResponsiblecity">
    <vt:lpwstr/>
  </property>
  <property fmtid="{D5CDD505-2E9C-101B-9397-08002B2CF9AE}" pid="16" name="FSC#UVEKCFG@15.1700:FileResponsibleAbbreviation">
    <vt:lpwstr/>
  </property>
  <property fmtid="{D5CDD505-2E9C-101B-9397-08002B2CF9AE}" pid="17" name="FSC#UVEKCFG@15.1700:FileRespOrgHome">
    <vt:lpwstr>Mühlestrasse 4, 3003 Bern</vt:lpwstr>
  </property>
  <property fmtid="{D5CDD505-2E9C-101B-9397-08002B2CF9AE}" pid="18" name="FSC#UVEKCFG@15.1700:CurrUserAbbreviation">
    <vt:lpwstr>mee</vt:lpwstr>
  </property>
  <property fmtid="{D5CDD505-2E9C-101B-9397-08002B2CF9AE}" pid="19" name="FSC#UVEKCFG@15.1700:CategoryReference">
    <vt:lpwstr>20</vt:lpwstr>
  </property>
  <property fmtid="{D5CDD505-2E9C-101B-9397-08002B2CF9AE}" pid="20" name="FSC#UVEKCFG@15.1700:cooAddress">
    <vt:lpwstr>COO.2207.110.4.1105697</vt:lpwstr>
  </property>
  <property fmtid="{D5CDD505-2E9C-101B-9397-08002B2CF9AE}" pid="21" name="FSC#UVEKCFG@15.1700:sleeveFileReference">
    <vt:lpwstr/>
  </property>
  <property fmtid="{D5CDD505-2E9C-101B-9397-08002B2CF9AE}" pid="22" name="FSC#UVEKCFG@15.1700:BureauName">
    <vt:lpwstr/>
  </property>
  <property fmtid="{D5CDD505-2E9C-101B-9397-08002B2CF9AE}" pid="23" name="FSC#UVEKCFG@15.1700:BureauShortName">
    <vt:lpwstr>BFE</vt:lpwstr>
  </property>
  <property fmtid="{D5CDD505-2E9C-101B-9397-08002B2CF9AE}" pid="24" name="FSC#UVEKCFG@15.1700:BureauWebsite">
    <vt:lpwstr/>
  </property>
  <property fmtid="{D5CDD505-2E9C-101B-9397-08002B2CF9AE}" pid="25" name="FSC#UVEKCFG@15.1700:SubFileTitle">
    <vt:lpwstr>Schlussbericht</vt:lpwstr>
  </property>
  <property fmtid="{D5CDD505-2E9C-101B-9397-08002B2CF9AE}" pid="26" name="FSC#UVEKCFG@15.1700:ForeignNumber">
    <vt:lpwstr/>
  </property>
  <property fmtid="{D5CDD505-2E9C-101B-9397-08002B2CF9AE}" pid="27" name="FSC#UVEKCFG@15.1700:Amtstitel">
    <vt:lpwstr/>
  </property>
  <property fmtid="{D5CDD505-2E9C-101B-9397-08002B2CF9AE}" pid="28" name="FSC#UVEKCFG@15.1700:ZusendungAm">
    <vt:lpwstr/>
  </property>
  <property fmtid="{D5CDD505-2E9C-101B-9397-08002B2CF9AE}" pid="29" name="FSC#UVEKCFG@15.1700:SignerLeft">
    <vt:lpwstr/>
  </property>
  <property fmtid="{D5CDD505-2E9C-101B-9397-08002B2CF9AE}" pid="30" name="FSC#UVEKCFG@15.1700:SignerRight">
    <vt:lpwstr/>
  </property>
  <property fmtid="{D5CDD505-2E9C-101B-9397-08002B2CF9AE}" pid="31" name="FSC#UVEKCFG@15.1700:SignerLeftJobTitle">
    <vt:lpwstr/>
  </property>
  <property fmtid="{D5CDD505-2E9C-101B-9397-08002B2CF9AE}" pid="32" name="FSC#UVEKCFG@15.1700:SignerRightJobTitle">
    <vt:lpwstr/>
  </property>
  <property fmtid="{D5CDD505-2E9C-101B-9397-08002B2CF9AE}" pid="33" name="FSC#UVEKCFG@15.1700:SignerLeftFunction">
    <vt:lpwstr/>
  </property>
  <property fmtid="{D5CDD505-2E9C-101B-9397-08002B2CF9AE}" pid="34" name="FSC#UVEKCFG@15.1700:SignerRightFunction">
    <vt:lpwstr/>
  </property>
  <property fmtid="{D5CDD505-2E9C-101B-9397-08002B2CF9AE}" pid="35" name="FSC#UVEKCFG@15.1700:SignerLeftUserRoleGroup">
    <vt:lpwstr/>
  </property>
  <property fmtid="{D5CDD505-2E9C-101B-9397-08002B2CF9AE}" pid="36" name="FSC#UVEKCFG@15.1700:SignerRightUserRoleGroup">
    <vt:lpwstr/>
  </property>
  <property fmtid="{D5CDD505-2E9C-101B-9397-08002B2CF9AE}" pid="37" name="FSC#COOELAK@1.1001:Subject">
    <vt:lpwstr/>
  </property>
  <property fmtid="{D5CDD505-2E9C-101B-9397-08002B2CF9AE}" pid="38" name="FSC#COOELAK@1.1001:FileReference">
    <vt:lpwstr>20-00001</vt:lpwstr>
  </property>
  <property fmtid="{D5CDD505-2E9C-101B-9397-08002B2CF9AE}" pid="39" name="FSC#COOELAK@1.1001:FileRefYear">
    <vt:lpwstr>2013</vt:lpwstr>
  </property>
  <property fmtid="{D5CDD505-2E9C-101B-9397-08002B2CF9AE}" pid="40" name="FSC#COOELAK@1.1001:FileRefOrdinal">
    <vt:lpwstr>1</vt:lpwstr>
  </property>
  <property fmtid="{D5CDD505-2E9C-101B-9397-08002B2CF9AE}" pid="41" name="FSC#COOELAK@1.1001:FileRefOU">
    <vt:lpwstr>EF</vt:lpwstr>
  </property>
  <property fmtid="{D5CDD505-2E9C-101B-9397-08002B2CF9AE}" pid="42" name="FSC#COOELAK@1.1001:Organization">
    <vt:lpwstr/>
  </property>
  <property fmtid="{D5CDD505-2E9C-101B-9397-08002B2CF9AE}" pid="43" name="FSC#COOELAK@1.1001:Owner">
    <vt:lpwstr>Schmitz Rolf</vt:lpwstr>
  </property>
  <property fmtid="{D5CDD505-2E9C-101B-9397-08002B2CF9AE}" pid="44" name="FSC#COOELAK@1.1001:OwnerExtension">
    <vt:lpwstr>+41 58 462 56 58</vt:lpwstr>
  </property>
  <property fmtid="{D5CDD505-2E9C-101B-9397-08002B2CF9AE}" pid="45" name="FSC#COOELAK@1.1001:OwnerFaxExtension">
    <vt:lpwstr>+41 58 463 25 00</vt:lpwstr>
  </property>
  <property fmtid="{D5CDD505-2E9C-101B-9397-08002B2CF9AE}" pid="46" name="FSC#COOELAK@1.1001:DispatchedBy">
    <vt:lpwstr/>
  </property>
  <property fmtid="{D5CDD505-2E9C-101B-9397-08002B2CF9AE}" pid="47" name="FSC#COOELAK@1.1001:DispatchedAt">
    <vt:lpwstr/>
  </property>
  <property fmtid="{D5CDD505-2E9C-101B-9397-08002B2CF9AE}" pid="48" name="FSC#COOELAK@1.1001:ApprovedBy">
    <vt:lpwstr/>
  </property>
  <property fmtid="{D5CDD505-2E9C-101B-9397-08002B2CF9AE}" pid="49" name="FSC#COOELAK@1.1001:ApprovedAt">
    <vt:lpwstr/>
  </property>
  <property fmtid="{D5CDD505-2E9C-101B-9397-08002B2CF9AE}" pid="50" name="FSC#COOELAK@1.1001:Department">
    <vt:lpwstr>Energieforschung (BFE)</vt:lpwstr>
  </property>
  <property fmtid="{D5CDD505-2E9C-101B-9397-08002B2CF9AE}" pid="51" name="FSC#COOELAK@1.1001:CreatedAt">
    <vt:lpwstr>27.04.2016</vt:lpwstr>
  </property>
  <property fmtid="{D5CDD505-2E9C-101B-9397-08002B2CF9AE}" pid="52" name="FSC#COOELAK@1.1001:OU">
    <vt:lpwstr>Energieforschung (BFE)</vt:lpwstr>
  </property>
  <property fmtid="{D5CDD505-2E9C-101B-9397-08002B2CF9AE}" pid="53" name="FSC#COOELAK@1.1001:Priority">
    <vt:lpwstr> ()</vt:lpwstr>
  </property>
  <property fmtid="{D5CDD505-2E9C-101B-9397-08002B2CF9AE}" pid="54" name="FSC#COOELAK@1.1001:ObjBarCode">
    <vt:lpwstr>*COO.2207.110.4.1105697*</vt:lpwstr>
  </property>
  <property fmtid="{D5CDD505-2E9C-101B-9397-08002B2CF9AE}" pid="55" name="FSC#COOELAK@1.1001:RefBarCode">
    <vt:lpwstr>*COO.2207.110.4.1105700*</vt:lpwstr>
  </property>
  <property fmtid="{D5CDD505-2E9C-101B-9397-08002B2CF9AE}" pid="56" name="FSC#COOELAK@1.1001:FileRefBarCode">
    <vt:lpwstr>*20-00001*</vt:lpwstr>
  </property>
  <property fmtid="{D5CDD505-2E9C-101B-9397-08002B2CF9AE}" pid="57" name="FSC#COOELAK@1.1001:ExternalRef">
    <vt:lpwstr/>
  </property>
  <property fmtid="{D5CDD505-2E9C-101B-9397-08002B2CF9AE}" pid="58" name="FSC#COOELAK@1.1001:IncomingNumber">
    <vt:lpwstr/>
  </property>
  <property fmtid="{D5CDD505-2E9C-101B-9397-08002B2CF9AE}" pid="59" name="FSC#COOELAK@1.1001:IncomingSubject">
    <vt:lpwstr/>
  </property>
  <property fmtid="{D5CDD505-2E9C-101B-9397-08002B2CF9AE}" pid="60" name="FSC#COOELAK@1.1001:ProcessResponsible">
    <vt:lpwstr/>
  </property>
  <property fmtid="{D5CDD505-2E9C-101B-9397-08002B2CF9AE}" pid="61" name="FSC#COOELAK@1.1001:ProcessResponsiblePhone">
    <vt:lpwstr/>
  </property>
  <property fmtid="{D5CDD505-2E9C-101B-9397-08002B2CF9AE}" pid="62" name="FSC#COOELAK@1.1001:ProcessResponsibleMail">
    <vt:lpwstr/>
  </property>
  <property fmtid="{D5CDD505-2E9C-101B-9397-08002B2CF9AE}" pid="63" name="FSC#COOELAK@1.1001:ProcessResponsibleFax">
    <vt:lpwstr/>
  </property>
  <property fmtid="{D5CDD505-2E9C-101B-9397-08002B2CF9AE}" pid="64" name="FSC#COOELAK@1.1001:ApproverFirstName">
    <vt:lpwstr/>
  </property>
  <property fmtid="{D5CDD505-2E9C-101B-9397-08002B2CF9AE}" pid="65" name="FSC#COOELAK@1.1001:ApproverSurName">
    <vt:lpwstr/>
  </property>
  <property fmtid="{D5CDD505-2E9C-101B-9397-08002B2CF9AE}" pid="66" name="FSC#COOELAK@1.1001:ApproverTitle">
    <vt:lpwstr/>
  </property>
  <property fmtid="{D5CDD505-2E9C-101B-9397-08002B2CF9AE}" pid="67" name="FSC#COOELAK@1.1001:ExternalDate">
    <vt:lpwstr/>
  </property>
  <property fmtid="{D5CDD505-2E9C-101B-9397-08002B2CF9AE}" pid="68" name="FSC#COOELAK@1.1001:SettlementApprovedAt">
    <vt:lpwstr/>
  </property>
  <property fmtid="{D5CDD505-2E9C-101B-9397-08002B2CF9AE}" pid="69" name="FSC#COOELAK@1.1001:BaseNumber">
    <vt:lpwstr>20</vt:lpwstr>
  </property>
  <property fmtid="{D5CDD505-2E9C-101B-9397-08002B2CF9AE}" pid="70" name="FSC#COOELAK@1.1001:CurrentUserRolePos">
    <vt:lpwstr>Sachbearbeiter/in</vt:lpwstr>
  </property>
  <property fmtid="{D5CDD505-2E9C-101B-9397-08002B2CF9AE}" pid="71" name="FSC#COOELAK@1.1001:CurrentUserEmail">
    <vt:lpwstr>Eveline.Meier-Guillod@bfe.admin.ch</vt:lpwstr>
  </property>
  <property fmtid="{D5CDD505-2E9C-101B-9397-08002B2CF9AE}" pid="72" name="FSC#ELAKGOV@1.1001:PersonalSubjGender">
    <vt:lpwstr/>
  </property>
  <property fmtid="{D5CDD505-2E9C-101B-9397-08002B2CF9AE}" pid="73" name="FSC#ELAKGOV@1.1001:PersonalSubjFirstName">
    <vt:lpwstr/>
  </property>
  <property fmtid="{D5CDD505-2E9C-101B-9397-08002B2CF9AE}" pid="74" name="FSC#ELAKGOV@1.1001:PersonalSubjSurName">
    <vt:lpwstr/>
  </property>
  <property fmtid="{D5CDD505-2E9C-101B-9397-08002B2CF9AE}" pid="75" name="FSC#ELAKGOV@1.1001:PersonalSubjSalutation">
    <vt:lpwstr/>
  </property>
  <property fmtid="{D5CDD505-2E9C-101B-9397-08002B2CF9AE}" pid="76" name="FSC#ELAKGOV@1.1001:PersonalSubjAddress">
    <vt:lpwstr/>
  </property>
  <property fmtid="{D5CDD505-2E9C-101B-9397-08002B2CF9AE}" pid="77" name="FSC#ATSTATECFG@1.1001:Office">
    <vt:lpwstr/>
  </property>
  <property fmtid="{D5CDD505-2E9C-101B-9397-08002B2CF9AE}" pid="78" name="FSC#ATSTATECFG@1.1001:Agent">
    <vt:lpwstr/>
  </property>
  <property fmtid="{D5CDD505-2E9C-101B-9397-08002B2CF9AE}" pid="79" name="FSC#ATSTATECFG@1.1001:AgentPhone">
    <vt:lpwstr/>
  </property>
  <property fmtid="{D5CDD505-2E9C-101B-9397-08002B2CF9AE}" pid="80" name="FSC#ATSTATECFG@1.1001:DepartmentFax">
    <vt:lpwstr/>
  </property>
  <property fmtid="{D5CDD505-2E9C-101B-9397-08002B2CF9AE}" pid="81" name="FSC#ATSTATECFG@1.1001:DepartmentEmail">
    <vt:lpwstr/>
  </property>
  <property fmtid="{D5CDD505-2E9C-101B-9397-08002B2CF9AE}" pid="82" name="FSC#ATSTATECFG@1.1001:SubfileDate">
    <vt:lpwstr/>
  </property>
  <property fmtid="{D5CDD505-2E9C-101B-9397-08002B2CF9AE}" pid="83" name="FSC#ATSTATECFG@1.1001:SubfileSubject">
    <vt:lpwstr>Schlussbericht</vt:lpwstr>
  </property>
  <property fmtid="{D5CDD505-2E9C-101B-9397-08002B2CF9AE}" pid="84" name="FSC#ATSTATECFG@1.1001:DepartmentZipCode">
    <vt:lpwstr>3003</vt:lpwstr>
  </property>
  <property fmtid="{D5CDD505-2E9C-101B-9397-08002B2CF9AE}" pid="85" name="FSC#ATSTATECFG@1.1001:DepartmentCountry">
    <vt:lpwstr/>
  </property>
  <property fmtid="{D5CDD505-2E9C-101B-9397-08002B2CF9AE}" pid="86" name="FSC#ATSTATECFG@1.1001:DepartmentCity">
    <vt:lpwstr>Bern</vt:lpwstr>
  </property>
  <property fmtid="{D5CDD505-2E9C-101B-9397-08002B2CF9AE}" pid="87" name="FSC#ATSTATECFG@1.1001:DepartmentStreet">
    <vt:lpwstr>Mühlestrasse 4</vt:lpwstr>
  </property>
  <property fmtid="{D5CDD505-2E9C-101B-9397-08002B2CF9AE}" pid="88" name="FSC#ATSTATECFG@1.1001:DepartmentDVR">
    <vt:lpwstr/>
  </property>
  <property fmtid="{D5CDD505-2E9C-101B-9397-08002B2CF9AE}" pid="89" name="FSC#ATSTATECFG@1.1001:DepartmentUID">
    <vt:lpwstr/>
  </property>
  <property fmtid="{D5CDD505-2E9C-101B-9397-08002B2CF9AE}" pid="90" name="FSC#ATSTATECFG@1.1001:SubfileReference">
    <vt:lpwstr>20-00001</vt:lpwstr>
  </property>
  <property fmtid="{D5CDD505-2E9C-101B-9397-08002B2CF9AE}" pid="91" name="FSC#ATSTATECFG@1.1001:Clause">
    <vt:lpwstr/>
  </property>
  <property fmtid="{D5CDD505-2E9C-101B-9397-08002B2CF9AE}" pid="92" name="FSC#ATSTATECFG@1.1001:ApprovedSignature">
    <vt:lpwstr/>
  </property>
  <property fmtid="{D5CDD505-2E9C-101B-9397-08002B2CF9AE}" pid="93" name="FSC#ATSTATECFG@1.1001:BankAccount">
    <vt:lpwstr/>
  </property>
  <property fmtid="{D5CDD505-2E9C-101B-9397-08002B2CF9AE}" pid="94" name="FSC#ATSTATECFG@1.1001:BankAccountOwner">
    <vt:lpwstr/>
  </property>
  <property fmtid="{D5CDD505-2E9C-101B-9397-08002B2CF9AE}" pid="95" name="FSC#ATSTATECFG@1.1001:BankInstitute">
    <vt:lpwstr/>
  </property>
  <property fmtid="{D5CDD505-2E9C-101B-9397-08002B2CF9AE}" pid="96" name="FSC#ATSTATECFG@1.1001:BankAccountID">
    <vt:lpwstr/>
  </property>
  <property fmtid="{D5CDD505-2E9C-101B-9397-08002B2CF9AE}" pid="97" name="FSC#ATSTATECFG@1.1001:BankAccountIBAN">
    <vt:lpwstr/>
  </property>
  <property fmtid="{D5CDD505-2E9C-101B-9397-08002B2CF9AE}" pid="98" name="FSC#ATSTATECFG@1.1001:BankAccountBIC">
    <vt:lpwstr/>
  </property>
  <property fmtid="{D5CDD505-2E9C-101B-9397-08002B2CF9AE}" pid="99" name="FSC#ATSTATECFG@1.1001:BankName">
    <vt:lpwstr/>
  </property>
  <property fmtid="{D5CDD505-2E9C-101B-9397-08002B2CF9AE}" pid="100" name="FSC#COOSYSTEM@1.1:Container">
    <vt:lpwstr>COO.2207.110.4.1105697</vt:lpwstr>
  </property>
  <property fmtid="{D5CDD505-2E9C-101B-9397-08002B2CF9AE}" pid="101" name="FSC#FSCFOLIO@1.1001:docpropproject">
    <vt:lpwstr/>
  </property>
  <property fmtid="{D5CDD505-2E9C-101B-9397-08002B2CF9AE}" pid="102" name="MSIP_Label_aa112399-b73b-40c1-8af2-919b124b9d91_Enabled">
    <vt:lpwstr>true</vt:lpwstr>
  </property>
  <property fmtid="{D5CDD505-2E9C-101B-9397-08002B2CF9AE}" pid="103" name="MSIP_Label_aa112399-b73b-40c1-8af2-919b124b9d91_SetDate">
    <vt:lpwstr>2025-11-18T06:38:06Z</vt:lpwstr>
  </property>
  <property fmtid="{D5CDD505-2E9C-101B-9397-08002B2CF9AE}" pid="104" name="MSIP_Label_aa112399-b73b-40c1-8af2-919b124b9d91_Method">
    <vt:lpwstr>Privileged</vt:lpwstr>
  </property>
  <property fmtid="{D5CDD505-2E9C-101B-9397-08002B2CF9AE}" pid="105" name="MSIP_Label_aa112399-b73b-40c1-8af2-919b124b9d91_Name">
    <vt:lpwstr>L2</vt:lpwstr>
  </property>
  <property fmtid="{D5CDD505-2E9C-101B-9397-08002B2CF9AE}" pid="106" name="MSIP_Label_aa112399-b73b-40c1-8af2-919b124b9d91_SiteId">
    <vt:lpwstr>6ae27add-8276-4a38-88c1-3a9c1f973767</vt:lpwstr>
  </property>
  <property fmtid="{D5CDD505-2E9C-101B-9397-08002B2CF9AE}" pid="107" name="MSIP_Label_aa112399-b73b-40c1-8af2-919b124b9d91_ActionId">
    <vt:lpwstr>c21608c5-80cf-43cf-807c-a3ddc9e87614</vt:lpwstr>
  </property>
  <property fmtid="{D5CDD505-2E9C-101B-9397-08002B2CF9AE}" pid="108" name="MSIP_Label_aa112399-b73b-40c1-8af2-919b124b9d91_ContentBits">
    <vt:lpwstr>0</vt:lpwstr>
  </property>
  <property fmtid="{D5CDD505-2E9C-101B-9397-08002B2CF9AE}" pid="109" name="MSIP_Label_aa112399-b73b-40c1-8af2-919b124b9d91_Tag">
    <vt:lpwstr>10, 0, 1, 1</vt:lpwstr>
  </property>
</Properties>
</file>