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0ED16" w14:textId="42A40D5F" w:rsidR="006A39BF" w:rsidRPr="00E37089" w:rsidRDefault="00D470F3" w:rsidP="0040393D">
      <w:pPr>
        <w:tabs>
          <w:tab w:val="left" w:pos="3037"/>
        </w:tabs>
        <w:spacing w:after="240" w:line="260" w:lineRule="exact"/>
        <w:ind w:left="567" w:hanging="567"/>
        <w:rPr>
          <w:rFonts w:eastAsia="Calibri"/>
          <w:lang w:eastAsia="de-DE"/>
        </w:rPr>
      </w:pPr>
      <w:r w:rsidRPr="00E37089">
        <w:rPr>
          <w:rFonts w:eastAsia="Calibri"/>
          <w:b/>
          <w:lang w:eastAsia="de-DE"/>
        </w:rPr>
        <w:t>Dat</w:t>
      </w:r>
      <w:r w:rsidR="0036726E" w:rsidRPr="00E37089">
        <w:rPr>
          <w:rFonts w:eastAsia="Calibri"/>
          <w:b/>
          <w:lang w:eastAsia="de-DE"/>
        </w:rPr>
        <w:t xml:space="preserve">um des </w:t>
      </w:r>
      <w:r w:rsidR="009B121F" w:rsidRPr="00E37089">
        <w:rPr>
          <w:rFonts w:eastAsia="Calibri"/>
          <w:b/>
          <w:lang w:eastAsia="de-DE"/>
        </w:rPr>
        <w:t>Gesuchs</w:t>
      </w:r>
      <w:r w:rsidRPr="00E37089">
        <w:rPr>
          <w:rFonts w:eastAsia="Calibri"/>
          <w:b/>
          <w:lang w:eastAsia="de-DE"/>
        </w:rPr>
        <w:t xml:space="preserve">: </w:t>
      </w:r>
      <w:sdt>
        <w:sdtPr>
          <w:rPr>
            <w:rFonts w:eastAsia="Calibri"/>
            <w:b/>
            <w:lang w:eastAsia="de-DE"/>
          </w:rPr>
          <w:id w:val="-1249266090"/>
          <w:placeholder>
            <w:docPart w:val="DefaultPlaceholder_-185401343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Pr="003D1A60">
            <w:rPr>
              <w:rStyle w:val="Textedelespacerserv"/>
            </w:rPr>
            <w:t>Klicken oder tippen Sie, um ein Datum einzugeben.</w:t>
          </w:r>
        </w:sdtContent>
      </w:sdt>
    </w:p>
    <w:p w14:paraId="5924371D" w14:textId="77777777" w:rsidR="006A39BF" w:rsidRPr="00E37089" w:rsidRDefault="006A39BF" w:rsidP="00E429AA">
      <w:pPr>
        <w:pBdr>
          <w:top w:val="single" w:sz="4" w:space="1" w:color="auto"/>
        </w:pBdr>
        <w:spacing w:before="120" w:after="240" w:line="260" w:lineRule="exact"/>
        <w:ind w:left="567" w:hanging="567"/>
        <w:rPr>
          <w:rFonts w:eastAsia="Calibri"/>
          <w:lang w:eastAsia="de-DE"/>
        </w:rPr>
      </w:pPr>
    </w:p>
    <w:p w14:paraId="66994E2A" w14:textId="7A0BC855" w:rsidR="003310E6" w:rsidRPr="00E37089" w:rsidRDefault="009B121F" w:rsidP="003310E6">
      <w:pPr>
        <w:spacing w:line="276" w:lineRule="auto"/>
        <w:outlineLvl w:val="0"/>
        <w:rPr>
          <w:rFonts w:eastAsia="Times New Roman"/>
          <w:b/>
          <w:bCs/>
          <w:kern w:val="36"/>
          <w:sz w:val="48"/>
          <w:szCs w:val="48"/>
          <w:lang w:eastAsia="en-GB"/>
        </w:rPr>
      </w:pPr>
      <w:r w:rsidRPr="00E37089">
        <w:rPr>
          <w:rFonts w:eastAsia="Times New Roman"/>
          <w:b/>
          <w:bCs/>
          <w:kern w:val="36"/>
          <w:sz w:val="48"/>
          <w:szCs w:val="48"/>
          <w:lang w:eastAsia="en-GB"/>
        </w:rPr>
        <w:t>Gesuchformular</w:t>
      </w:r>
      <w:r w:rsidR="00665F31" w:rsidRPr="00E37089">
        <w:rPr>
          <w:rFonts w:eastAsia="Times New Roman"/>
          <w:b/>
          <w:bCs/>
          <w:kern w:val="36"/>
          <w:sz w:val="48"/>
          <w:szCs w:val="48"/>
          <w:lang w:eastAsia="en-GB"/>
        </w:rPr>
        <w:t xml:space="preserve"> </w:t>
      </w:r>
      <w:r w:rsidR="003310E6" w:rsidRPr="00E37089">
        <w:rPr>
          <w:rFonts w:eastAsia="Times New Roman"/>
          <w:b/>
          <w:bCs/>
          <w:kern w:val="36"/>
          <w:sz w:val="48"/>
          <w:szCs w:val="48"/>
          <w:lang w:eastAsia="en-GB"/>
        </w:rPr>
        <w:t xml:space="preserve">– </w:t>
      </w:r>
      <w:r w:rsidRPr="00E37089">
        <w:rPr>
          <w:rFonts w:eastAsia="Times New Roman"/>
          <w:b/>
          <w:bCs/>
          <w:kern w:val="36"/>
          <w:sz w:val="48"/>
          <w:szCs w:val="48"/>
          <w:lang w:eastAsia="en-GB"/>
        </w:rPr>
        <w:t>Anerkennung als Pilot- und Demonstrationsanlage zur Umwandlung von Elektrizität in Wasserstoff, synthetische Gase, Brenn- oder Treibstoffe (Artikel 14</w:t>
      </w:r>
      <w:r w:rsidRPr="003D1A60">
        <w:rPr>
          <w:rFonts w:eastAsia="Times New Roman"/>
          <w:b/>
          <w:bCs/>
          <w:i/>
          <w:iCs/>
          <w:kern w:val="36"/>
          <w:sz w:val="48"/>
          <w:szCs w:val="48"/>
          <w:lang w:eastAsia="en-GB"/>
        </w:rPr>
        <w:t>a</w:t>
      </w:r>
      <w:r w:rsidRPr="00E37089">
        <w:rPr>
          <w:rFonts w:eastAsia="Times New Roman"/>
          <w:b/>
          <w:bCs/>
          <w:kern w:val="36"/>
          <w:sz w:val="48"/>
          <w:szCs w:val="48"/>
          <w:lang w:eastAsia="en-GB"/>
        </w:rPr>
        <w:t xml:space="preserve"> Absatz 4 Buchstabe c und Absatz 6 </w:t>
      </w:r>
      <w:proofErr w:type="spellStart"/>
      <w:r w:rsidRPr="00E37089">
        <w:rPr>
          <w:rFonts w:eastAsia="Times New Roman"/>
          <w:b/>
          <w:bCs/>
          <w:kern w:val="36"/>
          <w:sz w:val="48"/>
          <w:szCs w:val="48"/>
          <w:lang w:eastAsia="en-GB"/>
        </w:rPr>
        <w:t>StromVG</w:t>
      </w:r>
      <w:proofErr w:type="spellEnd"/>
      <w:r w:rsidRPr="00E37089">
        <w:rPr>
          <w:rFonts w:eastAsia="Times New Roman"/>
          <w:b/>
          <w:bCs/>
          <w:kern w:val="36"/>
          <w:sz w:val="48"/>
          <w:szCs w:val="48"/>
          <w:lang w:eastAsia="en-GB"/>
        </w:rPr>
        <w:t>)</w:t>
      </w:r>
    </w:p>
    <w:p w14:paraId="679050ED" w14:textId="555BF320" w:rsidR="00565E21" w:rsidRPr="00E37089" w:rsidRDefault="00565E21" w:rsidP="00565E21">
      <w:pPr>
        <w:spacing w:line="276" w:lineRule="auto"/>
        <w:rPr>
          <w:rFonts w:eastAsia="Times New Roman"/>
          <w:sz w:val="24"/>
          <w:szCs w:val="28"/>
          <w:lang w:eastAsia="en-GB"/>
        </w:rPr>
      </w:pPr>
      <w:r w:rsidRPr="00E37089">
        <w:rPr>
          <w:rFonts w:eastAsia="Times New Roman"/>
          <w:i/>
          <w:iCs/>
          <w:sz w:val="24"/>
          <w:szCs w:val="28"/>
          <w:lang w:eastAsia="en-GB"/>
        </w:rPr>
        <w:t>(</w:t>
      </w:r>
      <w:r w:rsidR="009B121F" w:rsidRPr="00E37089">
        <w:rPr>
          <w:rFonts w:eastAsia="Times New Roman"/>
          <w:i/>
          <w:iCs/>
          <w:sz w:val="24"/>
          <w:szCs w:val="28"/>
          <w:lang w:eastAsia="en-GB"/>
        </w:rPr>
        <w:t xml:space="preserve">Anhang zur Richtlinie des BFE – Anerkennung als Pilot- und Demonstrationsanlage zur Umwandlung von Elektrizität in Wasserstoff, synthetische Gase, Brenn- oder Treibstoffe; Artikel 14a Absatz 4 Buchstabe c und Absatz 6 </w:t>
      </w:r>
      <w:proofErr w:type="spellStart"/>
      <w:r w:rsidR="009B121F" w:rsidRPr="00E37089">
        <w:rPr>
          <w:rFonts w:eastAsia="Times New Roman"/>
          <w:i/>
          <w:iCs/>
          <w:sz w:val="24"/>
          <w:szCs w:val="28"/>
          <w:lang w:eastAsia="en-GB"/>
        </w:rPr>
        <w:t>StromVG</w:t>
      </w:r>
      <w:proofErr w:type="spellEnd"/>
      <w:r w:rsidR="009B121F" w:rsidRPr="00E37089">
        <w:rPr>
          <w:rFonts w:eastAsia="Times New Roman"/>
          <w:i/>
          <w:iCs/>
          <w:sz w:val="24"/>
          <w:szCs w:val="28"/>
          <w:lang w:eastAsia="en-GB"/>
        </w:rPr>
        <w:t>)</w:t>
      </w:r>
    </w:p>
    <w:p w14:paraId="224BEC14" w14:textId="77777777" w:rsidR="003E5B98" w:rsidRPr="00E37089" w:rsidRDefault="003E5B98" w:rsidP="003E5B98">
      <w:pPr>
        <w:pBdr>
          <w:bottom w:val="single" w:sz="4" w:space="1" w:color="auto"/>
        </w:pBdr>
        <w:spacing w:line="276" w:lineRule="auto"/>
        <w:jc w:val="left"/>
        <w:rPr>
          <w:rFonts w:eastAsia="Times New Roman"/>
          <w:szCs w:val="20"/>
          <w:lang w:eastAsia="en-GB"/>
        </w:rPr>
      </w:pPr>
    </w:p>
    <w:p w14:paraId="19CEC675" w14:textId="095A27FE" w:rsidR="003310E6" w:rsidRPr="00E37089" w:rsidRDefault="00364A1B" w:rsidP="00E36ED3">
      <w:pPr>
        <w:pStyle w:val="Titre1"/>
      </w:pPr>
      <w:r w:rsidRPr="00E37089">
        <w:br w:type="column"/>
      </w:r>
      <w:r w:rsidR="009B121F" w:rsidRPr="00E37089">
        <w:lastRenderedPageBreak/>
        <w:t>Allgemeine Angaben zum/</w:t>
      </w:r>
      <w:proofErr w:type="gramStart"/>
      <w:r w:rsidR="009B121F" w:rsidRPr="00E37089">
        <w:t xml:space="preserve">zur </w:t>
      </w:r>
      <w:r w:rsidR="001C54EC" w:rsidRPr="00E37089">
        <w:t>Gesuchsteller</w:t>
      </w:r>
      <w:proofErr w:type="gramEnd"/>
      <w:r w:rsidR="009B121F" w:rsidRPr="00E37089">
        <w:t>/in</w:t>
      </w:r>
    </w:p>
    <w:p w14:paraId="00A9086D" w14:textId="4870B1B2" w:rsidR="003310E6" w:rsidRPr="003D1A60" w:rsidRDefault="00652FD1" w:rsidP="00030C6A">
      <w:pPr>
        <w:pStyle w:val="Titre2"/>
        <w:rPr>
          <w:rFonts w:eastAsia="Times New Roman"/>
          <w:szCs w:val="20"/>
          <w:lang w:eastAsia="en-GB"/>
        </w:rPr>
      </w:pPr>
      <w:r w:rsidRPr="003D1A60">
        <w:rPr>
          <w:rFonts w:eastAsia="Times New Roman"/>
          <w:lang w:eastAsia="en-GB"/>
        </w:rPr>
        <w:t>Gesuchsteller/in</w:t>
      </w:r>
    </w:p>
    <w:p w14:paraId="52079EA3" w14:textId="77777777" w:rsidR="003310E6" w:rsidRPr="003D1A60" w:rsidRDefault="003310E6" w:rsidP="003310E6">
      <w:pPr>
        <w:spacing w:after="0" w:line="276" w:lineRule="auto"/>
        <w:jc w:val="left"/>
        <w:rPr>
          <w:rFonts w:eastAsia="Times New Roman"/>
          <w:szCs w:val="20"/>
          <w:lang w:eastAsia="en-GB"/>
        </w:rPr>
      </w:pPr>
    </w:p>
    <w:tbl>
      <w:tblPr>
        <w:tblStyle w:val="Tableausimple4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3E5B98" w:rsidRPr="00E37089" w14:paraId="0DD4DED4" w14:textId="77777777" w:rsidTr="00030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D5B24F0" w14:textId="77777777" w:rsidR="00652FD1" w:rsidRPr="00E37089" w:rsidRDefault="00652FD1" w:rsidP="00652FD1">
            <w:pPr>
              <w:spacing w:after="0" w:line="276" w:lineRule="auto"/>
              <w:jc w:val="left"/>
              <w:rPr>
                <w:rFonts w:eastAsia="Times New Roman"/>
                <w:szCs w:val="20"/>
                <w:lang w:eastAsia="en-GB"/>
              </w:rPr>
            </w:pPr>
            <w:r w:rsidRPr="00E37089">
              <w:rPr>
                <w:rFonts w:eastAsia="Times New Roman"/>
                <w:szCs w:val="20"/>
                <w:lang w:eastAsia="en-GB"/>
              </w:rPr>
              <w:t>Firmenname (oder Name und Vorname der</w:t>
            </w:r>
          </w:p>
          <w:p w14:paraId="3919C25A" w14:textId="7CA4C1A8" w:rsidR="003E5B98" w:rsidRPr="003D1A60" w:rsidRDefault="00652FD1" w:rsidP="00652FD1">
            <w:pPr>
              <w:spacing w:after="0" w:line="276" w:lineRule="auto"/>
              <w:jc w:val="left"/>
              <w:rPr>
                <w:rFonts w:eastAsia="Times New Roman"/>
                <w:szCs w:val="20"/>
                <w:lang w:eastAsia="en-GB"/>
              </w:rPr>
            </w:pPr>
            <w:r w:rsidRPr="00E37089">
              <w:rPr>
                <w:rFonts w:eastAsia="Times New Roman"/>
                <w:szCs w:val="20"/>
                <w:lang w:eastAsia="en-GB"/>
              </w:rPr>
              <w:t>natürlichen Person):</w:t>
            </w:r>
          </w:p>
        </w:tc>
        <w:tc>
          <w:tcPr>
            <w:tcW w:w="4531" w:type="dxa"/>
          </w:tcPr>
          <w:p w14:paraId="2C41D675" w14:textId="471A15C8" w:rsidR="003E5B98" w:rsidRPr="003D1A60" w:rsidRDefault="00652FD1" w:rsidP="003E5B98">
            <w:pPr>
              <w:spacing w:after="0"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0"/>
                <w:lang w:eastAsia="en-GB"/>
              </w:rPr>
            </w:pPr>
            <w:r w:rsidRPr="003D1A60">
              <w:rPr>
                <w:rFonts w:eastAsia="Times New Roman"/>
                <w:szCs w:val="20"/>
                <w:lang w:eastAsia="en-GB"/>
              </w:rPr>
              <w:t>Vollständige Adresse</w:t>
            </w:r>
            <w:r w:rsidR="003E5B98" w:rsidRPr="003D1A60">
              <w:rPr>
                <w:rFonts w:eastAsia="Times New Roman"/>
                <w:szCs w:val="20"/>
                <w:lang w:eastAsia="en-GB"/>
              </w:rPr>
              <w:t>:</w:t>
            </w:r>
          </w:p>
        </w:tc>
      </w:tr>
      <w:tr w:rsidR="003E5B98" w:rsidRPr="00E37089" w14:paraId="0EE6CE4E" w14:textId="77777777" w:rsidTr="00030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eastAsia="Times New Roman"/>
              <w:szCs w:val="20"/>
              <w:lang w:eastAsia="en-GB"/>
            </w:rPr>
            <w:id w:val="1667830589"/>
            <w:placeholder>
              <w:docPart w:val="7F5821E76E1B445AB2A7BD2C4D6C98E6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77681ACD" w14:textId="01154604" w:rsidR="003E5B98" w:rsidRPr="003D1A60" w:rsidRDefault="003E5B98" w:rsidP="003E5B98">
                <w:pPr>
                  <w:spacing w:after="0" w:line="276" w:lineRule="auto"/>
                  <w:jc w:val="left"/>
                  <w:rPr>
                    <w:rFonts w:eastAsia="Times New Roman"/>
                    <w:szCs w:val="20"/>
                    <w:lang w:eastAsia="en-GB"/>
                  </w:rPr>
                </w:pPr>
                <w:r w:rsidRPr="00E37089">
                  <w:rPr>
                    <w:rStyle w:val="Textedelespacerserv"/>
                    <w:b w:val="0"/>
                    <w:bCs w:val="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eastAsia="Times New Roman"/>
              <w:szCs w:val="20"/>
              <w:lang w:eastAsia="en-GB"/>
            </w:rPr>
            <w:id w:val="1697586859"/>
            <w:placeholder>
              <w:docPart w:val="8BAFCA4CC5F443DD81B5D7CEBF707043"/>
            </w:placeholder>
            <w:showingPlcHdr/>
          </w:sdtPr>
          <w:sdtContent>
            <w:tc>
              <w:tcPr>
                <w:tcW w:w="4531" w:type="dxa"/>
              </w:tcPr>
              <w:p w14:paraId="6FD9164B" w14:textId="43F4ED8D" w:rsidR="003E5B98" w:rsidRPr="003D1A60" w:rsidRDefault="003E5B98" w:rsidP="003E5B98">
                <w:pPr>
                  <w:spacing w:after="0" w:line="276" w:lineRule="auto"/>
                  <w:jc w:val="lef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/>
                    <w:szCs w:val="20"/>
                    <w:lang w:eastAsia="en-GB"/>
                  </w:rPr>
                </w:pPr>
                <w:r w:rsidRPr="00E37089">
                  <w:rPr>
                    <w:rStyle w:val="Textedelespacerserv"/>
                  </w:rPr>
                  <w:t>Klicken oder tippen Sie hier, um Text einzugeben.</w:t>
                </w:r>
              </w:p>
            </w:tc>
          </w:sdtContent>
        </w:sdt>
      </w:tr>
      <w:tr w:rsidR="003E5B98" w:rsidRPr="00E37089" w14:paraId="0F78A0A3" w14:textId="77777777" w:rsidTr="00030C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91E2565" w14:textId="2721837F" w:rsidR="003E5B98" w:rsidRPr="00E37089" w:rsidRDefault="00652FD1" w:rsidP="00652FD1">
            <w:pPr>
              <w:spacing w:after="0" w:line="276" w:lineRule="auto"/>
              <w:jc w:val="left"/>
              <w:rPr>
                <w:rFonts w:eastAsia="Times New Roman"/>
                <w:szCs w:val="20"/>
                <w:lang w:eastAsia="en-GB"/>
              </w:rPr>
            </w:pPr>
            <w:r w:rsidRPr="00E37089">
              <w:rPr>
                <w:rFonts w:eastAsia="Times New Roman"/>
                <w:szCs w:val="20"/>
                <w:lang w:eastAsia="en-GB"/>
              </w:rPr>
              <w:t>UID-Nr. / Handelsregisternummer (falls vorhanden):</w:t>
            </w:r>
          </w:p>
        </w:tc>
        <w:tc>
          <w:tcPr>
            <w:tcW w:w="4531" w:type="dxa"/>
          </w:tcPr>
          <w:p w14:paraId="648D4BA9" w14:textId="45351D37" w:rsidR="003E5B98" w:rsidRPr="003D1A60" w:rsidRDefault="00652FD1" w:rsidP="003E5B98">
            <w:pPr>
              <w:spacing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0"/>
                <w:lang w:eastAsia="en-GB"/>
              </w:rPr>
            </w:pPr>
            <w:r w:rsidRPr="00E37089">
              <w:rPr>
                <w:rFonts w:eastAsia="Times New Roman"/>
                <w:b/>
                <w:bCs/>
                <w:szCs w:val="20"/>
                <w:lang w:eastAsia="en-GB"/>
              </w:rPr>
              <w:t>Website (falls vorhanden):</w:t>
            </w:r>
          </w:p>
        </w:tc>
      </w:tr>
      <w:tr w:rsidR="003E5B98" w:rsidRPr="00E37089" w14:paraId="3C651513" w14:textId="77777777" w:rsidTr="00030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eastAsia="Times New Roman"/>
              <w:szCs w:val="20"/>
              <w:lang w:eastAsia="en-GB"/>
            </w:rPr>
            <w:id w:val="-994874018"/>
            <w:placeholder>
              <w:docPart w:val="4C4F0DB87D08460F85C6EF753FD346BB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5EE1FE13" w14:textId="5FBD326F" w:rsidR="003E5B98" w:rsidRPr="003D1A60" w:rsidRDefault="003E5B98" w:rsidP="003E5B98">
                <w:pPr>
                  <w:spacing w:after="0" w:line="276" w:lineRule="auto"/>
                  <w:jc w:val="left"/>
                  <w:rPr>
                    <w:rFonts w:eastAsia="Times New Roman"/>
                    <w:szCs w:val="20"/>
                    <w:lang w:eastAsia="en-GB"/>
                  </w:rPr>
                </w:pPr>
                <w:r w:rsidRPr="00E37089">
                  <w:rPr>
                    <w:rStyle w:val="Textedelespacerserv"/>
                    <w:b w:val="0"/>
                    <w:bCs w:val="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eastAsia="Times New Roman"/>
              <w:szCs w:val="20"/>
              <w:lang w:eastAsia="en-GB"/>
            </w:rPr>
            <w:id w:val="449360890"/>
            <w:placeholder>
              <w:docPart w:val="23B30ADA910447E78687DE9CED2EACB6"/>
            </w:placeholder>
            <w:showingPlcHdr/>
          </w:sdtPr>
          <w:sdtContent>
            <w:tc>
              <w:tcPr>
                <w:tcW w:w="4531" w:type="dxa"/>
              </w:tcPr>
              <w:p w14:paraId="1EDD039C" w14:textId="255048B5" w:rsidR="003E5B98" w:rsidRPr="003D1A60" w:rsidRDefault="003E5B98" w:rsidP="003E5B98">
                <w:pPr>
                  <w:spacing w:after="0" w:line="276" w:lineRule="auto"/>
                  <w:jc w:val="lef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/>
                    <w:szCs w:val="20"/>
                    <w:lang w:eastAsia="en-GB"/>
                  </w:rPr>
                </w:pPr>
                <w:r w:rsidRPr="00E37089">
                  <w:rPr>
                    <w:rStyle w:val="Textedelespacerserv"/>
                  </w:rPr>
                  <w:t>Klicken oder tippen Sie hier, um Text einzugeben.</w:t>
                </w:r>
              </w:p>
            </w:tc>
          </w:sdtContent>
        </w:sdt>
      </w:tr>
    </w:tbl>
    <w:p w14:paraId="679CF4CD" w14:textId="1BAA4F68" w:rsidR="00030C6A" w:rsidRPr="003D1A60" w:rsidRDefault="00652FD1" w:rsidP="00030C6A">
      <w:pPr>
        <w:pStyle w:val="Titre2"/>
        <w:rPr>
          <w:rFonts w:eastAsia="Times New Roman"/>
          <w:lang w:eastAsia="en-GB"/>
        </w:rPr>
      </w:pPr>
      <w:r w:rsidRPr="003D1A60">
        <w:rPr>
          <w:rFonts w:eastAsia="Times New Roman"/>
          <w:lang w:eastAsia="en-GB"/>
        </w:rPr>
        <w:t>Ansprechp</w:t>
      </w:r>
      <w:r w:rsidR="00812F56" w:rsidRPr="003D1A60">
        <w:rPr>
          <w:rFonts w:eastAsia="Times New Roman"/>
          <w:lang w:eastAsia="en-GB"/>
        </w:rPr>
        <w:t>erson</w:t>
      </w:r>
    </w:p>
    <w:tbl>
      <w:tblPr>
        <w:tblStyle w:val="Tableausimple4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030C6A" w:rsidRPr="00E37089" w14:paraId="30100DCD" w14:textId="77777777" w:rsidTr="00030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D25C1A5" w14:textId="2CD8BAD5" w:rsidR="00030C6A" w:rsidRPr="003D1A60" w:rsidRDefault="00652FD1" w:rsidP="00030C6A">
            <w:pPr>
              <w:rPr>
                <w:lang w:eastAsia="en-GB"/>
              </w:rPr>
            </w:pPr>
            <w:r w:rsidRPr="003D1A60">
              <w:rPr>
                <w:rFonts w:eastAsia="Times New Roman"/>
                <w:szCs w:val="20"/>
                <w:lang w:eastAsia="en-GB"/>
              </w:rPr>
              <w:t>Name und Vorname</w:t>
            </w:r>
            <w:r w:rsidR="00030C6A" w:rsidRPr="003D1A60">
              <w:rPr>
                <w:rFonts w:eastAsia="Times New Roman"/>
                <w:szCs w:val="20"/>
                <w:lang w:eastAsia="en-GB"/>
              </w:rPr>
              <w:t>:</w:t>
            </w:r>
          </w:p>
        </w:tc>
        <w:tc>
          <w:tcPr>
            <w:tcW w:w="4531" w:type="dxa"/>
          </w:tcPr>
          <w:p w14:paraId="1C82ACA9" w14:textId="72CADF3F" w:rsidR="00030C6A" w:rsidRPr="003D1A60" w:rsidRDefault="00652FD1" w:rsidP="00030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E37089">
              <w:rPr>
                <w:rFonts w:eastAsia="Times New Roman"/>
                <w:szCs w:val="20"/>
                <w:lang w:eastAsia="en-GB"/>
              </w:rPr>
              <w:t>Position:</w:t>
            </w:r>
          </w:p>
        </w:tc>
      </w:tr>
      <w:tr w:rsidR="00030C6A" w:rsidRPr="00E37089" w14:paraId="2BEE9ABD" w14:textId="77777777" w:rsidTr="00030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lang w:eastAsia="en-GB"/>
            </w:rPr>
            <w:id w:val="-168373493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510C41EB" w14:textId="5BAD9FB3" w:rsidR="00030C6A" w:rsidRPr="003D1A60" w:rsidRDefault="00030C6A" w:rsidP="00030C6A">
                <w:pPr>
                  <w:rPr>
                    <w:b w:val="0"/>
                    <w:bCs w:val="0"/>
                    <w:lang w:eastAsia="en-GB"/>
                  </w:rPr>
                </w:pPr>
                <w:r w:rsidRPr="00E37089">
                  <w:rPr>
                    <w:rStyle w:val="Textedelespacerserv"/>
                    <w:b w:val="0"/>
                    <w:bCs w:val="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eastAsia="Times New Roman"/>
              <w:szCs w:val="20"/>
              <w:lang w:eastAsia="en-GB"/>
            </w:rPr>
            <w:id w:val="564465365"/>
            <w:placeholder>
              <w:docPart w:val="88D4AAE45AA8445EA1D790064D0FCA5C"/>
            </w:placeholder>
            <w:showingPlcHdr/>
          </w:sdtPr>
          <w:sdtContent>
            <w:tc>
              <w:tcPr>
                <w:tcW w:w="4531" w:type="dxa"/>
              </w:tcPr>
              <w:p w14:paraId="5E49B45A" w14:textId="0A71C688" w:rsidR="00030C6A" w:rsidRPr="003D1A60" w:rsidRDefault="00030C6A" w:rsidP="00030C6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en-GB"/>
                  </w:rPr>
                </w:pPr>
                <w:r w:rsidRPr="00E37089">
                  <w:rPr>
                    <w:rStyle w:val="Textedelespacerserv"/>
                  </w:rPr>
                  <w:t>Klicken oder tippen Sie hier, um Text einzugeben.</w:t>
                </w:r>
              </w:p>
            </w:tc>
          </w:sdtContent>
        </w:sdt>
      </w:tr>
      <w:tr w:rsidR="00030C6A" w:rsidRPr="00E37089" w14:paraId="6EA83626" w14:textId="77777777" w:rsidTr="00030C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E241E4F" w14:textId="59A1BABE" w:rsidR="00030C6A" w:rsidRPr="00E37089" w:rsidRDefault="00652FD1" w:rsidP="00030C6A">
            <w:pPr>
              <w:rPr>
                <w:lang w:eastAsia="en-GB"/>
              </w:rPr>
            </w:pPr>
            <w:r w:rsidRPr="00E37089">
              <w:rPr>
                <w:rFonts w:eastAsia="Times New Roman"/>
                <w:szCs w:val="20"/>
                <w:lang w:eastAsia="en-GB"/>
              </w:rPr>
              <w:t>E-Mail</w:t>
            </w:r>
            <w:r w:rsidR="00030C6A" w:rsidRPr="00357E71">
              <w:rPr>
                <w:rFonts w:eastAsia="Times New Roman"/>
                <w:szCs w:val="20"/>
                <w:lang w:eastAsia="en-GB"/>
              </w:rPr>
              <w:t>:</w:t>
            </w:r>
          </w:p>
        </w:tc>
        <w:tc>
          <w:tcPr>
            <w:tcW w:w="4531" w:type="dxa"/>
          </w:tcPr>
          <w:p w14:paraId="6AAB8348" w14:textId="75120211" w:rsidR="00030C6A" w:rsidRPr="003D1A60" w:rsidRDefault="00652FD1" w:rsidP="0003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eastAsia="en-GB"/>
              </w:rPr>
            </w:pPr>
            <w:r w:rsidRPr="003D1A60">
              <w:rPr>
                <w:rFonts w:eastAsia="Times New Roman"/>
                <w:b/>
                <w:bCs/>
                <w:szCs w:val="20"/>
                <w:lang w:eastAsia="en-GB"/>
              </w:rPr>
              <w:t>Telefonnummer (direkt)</w:t>
            </w:r>
            <w:r w:rsidR="00030C6A" w:rsidRPr="003D1A60">
              <w:rPr>
                <w:rFonts w:eastAsia="Times New Roman"/>
                <w:b/>
                <w:bCs/>
                <w:szCs w:val="20"/>
                <w:lang w:eastAsia="en-GB"/>
              </w:rPr>
              <w:t>:</w:t>
            </w:r>
          </w:p>
        </w:tc>
      </w:tr>
      <w:tr w:rsidR="00030C6A" w:rsidRPr="00E37089" w14:paraId="01BA047A" w14:textId="77777777" w:rsidTr="00030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lang w:eastAsia="en-GB"/>
            </w:rPr>
            <w:id w:val="-87855936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12F75354" w14:textId="2F015C82" w:rsidR="00030C6A" w:rsidRPr="003D1A60" w:rsidRDefault="00030C6A" w:rsidP="00030C6A">
                <w:pPr>
                  <w:rPr>
                    <w:b w:val="0"/>
                    <w:bCs w:val="0"/>
                    <w:lang w:eastAsia="en-GB"/>
                  </w:rPr>
                </w:pPr>
                <w:r w:rsidRPr="00E37089">
                  <w:rPr>
                    <w:rStyle w:val="Textedelespacerserv"/>
                    <w:b w:val="0"/>
                    <w:bCs w:val="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eastAsia="Times New Roman"/>
              <w:szCs w:val="20"/>
              <w:lang w:eastAsia="en-GB"/>
            </w:rPr>
            <w:id w:val="1105306549"/>
            <w:placeholder>
              <w:docPart w:val="1519704CD5344758B0057565FB1F81EA"/>
            </w:placeholder>
            <w:showingPlcHdr/>
          </w:sdtPr>
          <w:sdtContent>
            <w:tc>
              <w:tcPr>
                <w:tcW w:w="4531" w:type="dxa"/>
              </w:tcPr>
              <w:p w14:paraId="3544782F" w14:textId="4BE39A8B" w:rsidR="00030C6A" w:rsidRPr="003D1A60" w:rsidRDefault="00030C6A" w:rsidP="00030C6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en-GB"/>
                  </w:rPr>
                </w:pPr>
                <w:r w:rsidRPr="00E37089">
                  <w:rPr>
                    <w:rStyle w:val="Textedelespacerserv"/>
                  </w:rPr>
                  <w:t>Klicken oder tippen Sie hier, um Text einzugeben.</w:t>
                </w:r>
              </w:p>
            </w:tc>
          </w:sdtContent>
        </w:sdt>
      </w:tr>
    </w:tbl>
    <w:p w14:paraId="7DF1AC14" w14:textId="1C0472F1" w:rsidR="006A218B" w:rsidRPr="003D1A60" w:rsidRDefault="00652FD1" w:rsidP="003E5B98">
      <w:pPr>
        <w:pStyle w:val="Titre1"/>
        <w:rPr>
          <w:rFonts w:eastAsia="Times New Roman"/>
          <w:szCs w:val="20"/>
          <w:lang w:eastAsia="en-GB"/>
        </w:rPr>
      </w:pPr>
      <w:r w:rsidRPr="003D1A60">
        <w:t>Informationen zum Projekt</w:t>
      </w:r>
    </w:p>
    <w:p w14:paraId="645B0362" w14:textId="73480449" w:rsidR="006A218B" w:rsidRPr="003D1A60" w:rsidRDefault="00652FD1" w:rsidP="00030C6A">
      <w:pPr>
        <w:pStyle w:val="Titre2"/>
      </w:pPr>
      <w:r w:rsidRPr="003D1A60">
        <w:t>Projekttitel</w:t>
      </w:r>
    </w:p>
    <w:sdt>
      <w:sdtPr>
        <w:rPr>
          <w:i/>
          <w:iCs/>
        </w:rPr>
        <w:id w:val="-1883397003"/>
        <w:placeholder>
          <w:docPart w:val="DefaultPlaceholder_-1854013440"/>
        </w:placeholder>
      </w:sdtPr>
      <w:sdtContent>
        <w:p w14:paraId="050DC9F4" w14:textId="469F2D3A" w:rsidR="006A218B" w:rsidRPr="00F5426D" w:rsidRDefault="006A218B" w:rsidP="006A218B">
          <w:pPr>
            <w:spacing w:line="276" w:lineRule="auto"/>
            <w:rPr>
              <w:rFonts w:eastAsia="Times New Roman"/>
              <w:i/>
              <w:iCs/>
              <w:szCs w:val="20"/>
              <w:lang w:eastAsia="en-GB"/>
            </w:rPr>
          </w:pPr>
          <w:r w:rsidRPr="00E37089">
            <w:rPr>
              <w:rFonts w:eastAsia="Times New Roman"/>
              <w:i/>
              <w:iCs/>
              <w:szCs w:val="20"/>
              <w:lang w:eastAsia="en-GB"/>
            </w:rPr>
            <w:t>(</w:t>
          </w:r>
          <w:r w:rsidR="00652FD1" w:rsidRPr="00E37089">
            <w:rPr>
              <w:rFonts w:eastAsia="Times New Roman"/>
              <w:i/>
              <w:iCs/>
              <w:szCs w:val="20"/>
              <w:lang w:eastAsia="en-GB"/>
            </w:rPr>
            <w:t>Geben Sie den offiziellen Titel an, der in den Projektunterlagen verwendet wird</w:t>
          </w:r>
          <w:r w:rsidRPr="00E37089">
            <w:rPr>
              <w:rFonts w:eastAsia="Times New Roman"/>
              <w:i/>
              <w:iCs/>
              <w:szCs w:val="20"/>
              <w:lang w:eastAsia="en-GB"/>
            </w:rPr>
            <w:t>)</w:t>
          </w:r>
        </w:p>
      </w:sdtContent>
    </w:sdt>
    <w:p w14:paraId="0010C5E2" w14:textId="408AE6CB" w:rsidR="006A218B" w:rsidRPr="00F5426D" w:rsidRDefault="00652FD1" w:rsidP="00030C6A">
      <w:pPr>
        <w:pStyle w:val="Titre2"/>
      </w:pPr>
      <w:r w:rsidRPr="00F5426D">
        <w:t>Standort</w:t>
      </w:r>
    </w:p>
    <w:tbl>
      <w:tblPr>
        <w:tblStyle w:val="Tableausimple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30C6A" w:rsidRPr="00E37089" w14:paraId="433CFF36" w14:textId="77777777" w:rsidTr="00030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bottom"/>
          </w:tcPr>
          <w:p w14:paraId="60C7705F" w14:textId="0DB00115" w:rsidR="00030C6A" w:rsidRPr="00F5426D" w:rsidRDefault="00652FD1" w:rsidP="00030C6A">
            <w:pPr>
              <w:jc w:val="left"/>
            </w:pPr>
            <w:r w:rsidRPr="00F5426D">
              <w:t>Gemeinde</w:t>
            </w:r>
            <w:r w:rsidR="00030C6A" w:rsidRPr="00F5426D">
              <w:t>:</w:t>
            </w:r>
          </w:p>
        </w:tc>
        <w:tc>
          <w:tcPr>
            <w:tcW w:w="4531" w:type="dxa"/>
            <w:vAlign w:val="bottom"/>
          </w:tcPr>
          <w:p w14:paraId="5E2EC4B3" w14:textId="45FBAA01" w:rsidR="00030C6A" w:rsidRPr="00F5426D" w:rsidRDefault="00652FD1" w:rsidP="00030C6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5426D">
              <w:t>Kanton</w:t>
            </w:r>
            <w:r w:rsidR="00030C6A" w:rsidRPr="00F5426D">
              <w:t>:</w:t>
            </w:r>
          </w:p>
        </w:tc>
      </w:tr>
      <w:tr w:rsidR="00030C6A" w:rsidRPr="00E37089" w14:paraId="2CBFF20F" w14:textId="77777777" w:rsidTr="00030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-166523613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1617A1F2" w14:textId="3C8186A2" w:rsidR="00030C6A" w:rsidRPr="00F5426D" w:rsidRDefault="00030C6A" w:rsidP="00030C6A">
                <w:pPr>
                  <w:rPr>
                    <w:b w:val="0"/>
                    <w:bCs w:val="0"/>
                  </w:rPr>
                </w:pPr>
                <w:r w:rsidRPr="00E37089">
                  <w:rPr>
                    <w:rStyle w:val="Textedelespacerserv"/>
                    <w:b w:val="0"/>
                    <w:bCs w:val="0"/>
                  </w:rPr>
                  <w:t>Klicken oder tippen Sie hier, um Text einzugeben.</w:t>
                </w:r>
              </w:p>
            </w:tc>
          </w:sdtContent>
        </w:sdt>
        <w:sdt>
          <w:sdtPr>
            <w:id w:val="1226105783"/>
            <w:placeholder>
              <w:docPart w:val="DefaultPlaceholder_-1854013440"/>
            </w:placeholder>
            <w:showingPlcHdr/>
          </w:sdtPr>
          <w:sdtContent>
            <w:tc>
              <w:tcPr>
                <w:tcW w:w="4531" w:type="dxa"/>
              </w:tcPr>
              <w:p w14:paraId="23AC86E6" w14:textId="218169CA" w:rsidR="00030C6A" w:rsidRPr="00E37089" w:rsidRDefault="00030C6A" w:rsidP="00030C6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37089">
                  <w:rPr>
                    <w:rStyle w:val="Textedelespacerserv"/>
                  </w:rPr>
                  <w:t>Klicken oder tippen Sie hier, um Text einzugeben.</w:t>
                </w:r>
              </w:p>
            </w:tc>
          </w:sdtContent>
        </w:sdt>
      </w:tr>
      <w:tr w:rsidR="00030C6A" w:rsidRPr="00E37089" w14:paraId="26A35C7B" w14:textId="77777777" w:rsidTr="00030C6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bottom"/>
          </w:tcPr>
          <w:p w14:paraId="5AB5EE62" w14:textId="1A332DAC" w:rsidR="00030C6A" w:rsidRPr="00F5426D" w:rsidRDefault="00030C6A" w:rsidP="00030C6A">
            <w:pPr>
              <w:jc w:val="left"/>
            </w:pPr>
            <w:r w:rsidRPr="00F5426D">
              <w:t xml:space="preserve">Adresse / </w:t>
            </w:r>
            <w:r w:rsidR="00652FD1" w:rsidRPr="00F5426D">
              <w:t>Parzelle</w:t>
            </w:r>
            <w:r w:rsidRPr="00F5426D">
              <w:t>:</w:t>
            </w:r>
          </w:p>
        </w:tc>
        <w:tc>
          <w:tcPr>
            <w:tcW w:w="4531" w:type="dxa"/>
            <w:vAlign w:val="bottom"/>
          </w:tcPr>
          <w:p w14:paraId="108703A4" w14:textId="407C38AF" w:rsidR="00030C6A" w:rsidRPr="00F5426D" w:rsidRDefault="00652FD1" w:rsidP="00030C6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5426D">
              <w:rPr>
                <w:b/>
                <w:bCs/>
              </w:rPr>
              <w:t>Netzbetreiber (NB</w:t>
            </w:r>
            <w:r w:rsidR="00030C6A" w:rsidRPr="00F5426D">
              <w:rPr>
                <w:b/>
                <w:bCs/>
              </w:rPr>
              <w:t>):</w:t>
            </w:r>
          </w:p>
        </w:tc>
      </w:tr>
      <w:tr w:rsidR="00030C6A" w:rsidRPr="00E37089" w14:paraId="21206D9E" w14:textId="77777777" w:rsidTr="00030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1573931673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641FB379" w14:textId="1B9BDE26" w:rsidR="00030C6A" w:rsidRPr="00E37089" w:rsidRDefault="00030C6A" w:rsidP="00030C6A">
                <w:r w:rsidRPr="00E37089">
                  <w:rPr>
                    <w:rStyle w:val="Textedelespacerserv"/>
                    <w:b w:val="0"/>
                    <w:bCs w:val="0"/>
                  </w:rPr>
                  <w:t>Klicken oder tippen Sie hier, um Text einzugeben.</w:t>
                </w:r>
              </w:p>
            </w:tc>
          </w:sdtContent>
        </w:sdt>
        <w:sdt>
          <w:sdtPr>
            <w:id w:val="-327754808"/>
            <w:placeholder>
              <w:docPart w:val="DefaultPlaceholder_-1854013440"/>
            </w:placeholder>
            <w:showingPlcHdr/>
          </w:sdtPr>
          <w:sdtContent>
            <w:tc>
              <w:tcPr>
                <w:tcW w:w="4531" w:type="dxa"/>
              </w:tcPr>
              <w:p w14:paraId="2F350C2A" w14:textId="74F213E1" w:rsidR="00030C6A" w:rsidRPr="00E37089" w:rsidRDefault="00030C6A" w:rsidP="00030C6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37089">
                  <w:rPr>
                    <w:rStyle w:val="Textedelespacerserv"/>
                  </w:rPr>
                  <w:t>Klicken oder tippen Sie hier, um Text einzugeben.</w:t>
                </w:r>
              </w:p>
            </w:tc>
          </w:sdtContent>
        </w:sdt>
      </w:tr>
    </w:tbl>
    <w:p w14:paraId="5AD52FBF" w14:textId="33B2BB21" w:rsidR="002A215C" w:rsidRPr="00F5426D" w:rsidRDefault="00652FD1" w:rsidP="00030C6A">
      <w:pPr>
        <w:pStyle w:val="Titre2"/>
      </w:pPr>
      <w:r w:rsidRPr="00F5426D">
        <w:lastRenderedPageBreak/>
        <w:t>Technische Daten</w:t>
      </w:r>
    </w:p>
    <w:tbl>
      <w:tblPr>
        <w:tblStyle w:val="Tableausimple4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65E21" w:rsidRPr="00E37089" w14:paraId="2978D1D1" w14:textId="77777777" w:rsidTr="00030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DF9F6AA" w14:textId="24A8F582" w:rsidR="00565E21" w:rsidRPr="00F5426D" w:rsidRDefault="00652FD1" w:rsidP="00030C6A">
            <w:pPr>
              <w:spacing w:after="0" w:line="276" w:lineRule="auto"/>
              <w:jc w:val="left"/>
              <w:rPr>
                <w:rFonts w:eastAsia="Times New Roman"/>
                <w:szCs w:val="20"/>
                <w:lang w:eastAsia="en-GB"/>
              </w:rPr>
            </w:pPr>
            <w:r w:rsidRPr="00F5426D">
              <w:rPr>
                <w:rFonts w:eastAsia="Times New Roman"/>
                <w:szCs w:val="20"/>
                <w:lang w:eastAsia="en-GB"/>
              </w:rPr>
              <w:t xml:space="preserve">Geplantes </w:t>
            </w:r>
            <w:r w:rsidR="00534076">
              <w:rPr>
                <w:rFonts w:eastAsia="Times New Roman"/>
                <w:szCs w:val="20"/>
                <w:lang w:eastAsia="en-GB"/>
              </w:rPr>
              <w:t xml:space="preserve">Datum der </w:t>
            </w:r>
            <w:r w:rsidRPr="00F5426D">
              <w:rPr>
                <w:rFonts w:eastAsia="Times New Roman"/>
                <w:szCs w:val="20"/>
                <w:lang w:eastAsia="en-GB"/>
              </w:rPr>
              <w:t>Inbetriebnahme</w:t>
            </w:r>
            <w:r w:rsidR="00565E21" w:rsidRPr="00F5426D">
              <w:rPr>
                <w:rFonts w:eastAsia="Times New Roman"/>
                <w:szCs w:val="20"/>
                <w:lang w:eastAsia="en-GB"/>
              </w:rPr>
              <w:t xml:space="preserve">: </w:t>
            </w:r>
          </w:p>
        </w:tc>
      </w:tr>
      <w:tr w:rsidR="00565E21" w:rsidRPr="00E37089" w14:paraId="6EB5C7D1" w14:textId="77777777" w:rsidTr="00E35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sdt>
          <w:sdtPr>
            <w:id w:val="1818290479"/>
            <w:placeholder>
              <w:docPart w:val="93D341EE630647D782FE1EA5E3984CB1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62" w:type="dxa"/>
              </w:tcPr>
              <w:p w14:paraId="1258AB71" w14:textId="77777777" w:rsidR="00565E21" w:rsidRPr="00F5426D" w:rsidRDefault="00565E21" w:rsidP="00E3574E">
                <w:pPr>
                  <w:rPr>
                    <w:b w:val="0"/>
                    <w:bCs w:val="0"/>
                  </w:rPr>
                </w:pPr>
                <w:r w:rsidRPr="00E37089">
                  <w:rPr>
                    <w:rStyle w:val="Textedelespacerserv"/>
                    <w:b w:val="0"/>
                    <w:bCs w:val="0"/>
                  </w:rPr>
                  <w:t>Klicken oder tippen Sie hier, um Text einzugeben.</w:t>
                </w:r>
              </w:p>
            </w:tc>
          </w:sdtContent>
        </w:sdt>
      </w:tr>
      <w:tr w:rsidR="00030C6A" w:rsidRPr="00E37089" w14:paraId="123F4879" w14:textId="77777777" w:rsidTr="00030C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0169357" w14:textId="59DCFFD1" w:rsidR="00030C6A" w:rsidRPr="00E37089" w:rsidRDefault="00030C6A" w:rsidP="00030C6A">
            <w:pPr>
              <w:spacing w:after="0" w:line="276" w:lineRule="auto"/>
              <w:jc w:val="left"/>
              <w:rPr>
                <w:rFonts w:eastAsia="Times New Roman"/>
                <w:szCs w:val="20"/>
                <w:lang w:eastAsia="en-GB"/>
              </w:rPr>
            </w:pPr>
            <w:r w:rsidRPr="00E37089">
              <w:rPr>
                <w:rFonts w:eastAsia="Times New Roman"/>
                <w:szCs w:val="20"/>
                <w:lang w:eastAsia="en-GB"/>
              </w:rPr>
              <w:t>Power-</w:t>
            </w:r>
            <w:proofErr w:type="spellStart"/>
            <w:r w:rsidRPr="00E37089">
              <w:rPr>
                <w:rFonts w:eastAsia="Times New Roman"/>
                <w:szCs w:val="20"/>
                <w:lang w:eastAsia="en-GB"/>
              </w:rPr>
              <w:t>to</w:t>
            </w:r>
            <w:proofErr w:type="spellEnd"/>
            <w:r w:rsidRPr="00E37089">
              <w:rPr>
                <w:rFonts w:eastAsia="Times New Roman"/>
                <w:szCs w:val="20"/>
                <w:lang w:eastAsia="en-GB"/>
              </w:rPr>
              <w:t>-X</w:t>
            </w:r>
            <w:r w:rsidR="00652FD1" w:rsidRPr="00E37089">
              <w:rPr>
                <w:rFonts w:eastAsia="Times New Roman"/>
                <w:szCs w:val="20"/>
                <w:lang w:eastAsia="en-GB"/>
              </w:rPr>
              <w:t>-Technologie</w:t>
            </w:r>
            <w:r w:rsidRPr="00E37089">
              <w:rPr>
                <w:rFonts w:eastAsia="Times New Roman"/>
                <w:szCs w:val="20"/>
                <w:lang w:eastAsia="en-GB"/>
              </w:rPr>
              <w:t xml:space="preserve">: </w:t>
            </w:r>
          </w:p>
          <w:p w14:paraId="59BBBC9A" w14:textId="373680EF" w:rsidR="00030C6A" w:rsidRPr="00E37089" w:rsidRDefault="00030C6A" w:rsidP="00030C6A">
            <w:r w:rsidRPr="00E37089">
              <w:rPr>
                <w:rFonts w:eastAsia="Times New Roman"/>
                <w:szCs w:val="20"/>
                <w:lang w:eastAsia="en-GB"/>
              </w:rPr>
              <w:t>(</w:t>
            </w:r>
            <w:r w:rsidR="00652FD1" w:rsidRPr="00E37089">
              <w:rPr>
                <w:rFonts w:eastAsia="Times New Roman"/>
                <w:szCs w:val="20"/>
                <w:lang w:eastAsia="en-GB"/>
              </w:rPr>
              <w:t>Wasserstoff</w:t>
            </w:r>
            <w:r w:rsidRPr="00E37089">
              <w:rPr>
                <w:rFonts w:eastAsia="Times New Roman"/>
                <w:szCs w:val="20"/>
                <w:lang w:eastAsia="en-GB"/>
              </w:rPr>
              <w:t xml:space="preserve"> / </w:t>
            </w:r>
            <w:r w:rsidR="00652FD1" w:rsidRPr="00E37089">
              <w:rPr>
                <w:rFonts w:eastAsia="Times New Roman"/>
                <w:szCs w:val="20"/>
                <w:lang w:eastAsia="en-GB"/>
              </w:rPr>
              <w:t>E</w:t>
            </w:r>
            <w:r w:rsidRPr="00E37089">
              <w:rPr>
                <w:rFonts w:eastAsia="Times New Roman"/>
                <w:szCs w:val="20"/>
                <w:lang w:eastAsia="en-GB"/>
              </w:rPr>
              <w:t>-</w:t>
            </w:r>
            <w:r w:rsidR="00652FD1" w:rsidRPr="00E37089">
              <w:rPr>
                <w:rFonts w:eastAsia="Times New Roman"/>
                <w:szCs w:val="20"/>
                <w:lang w:eastAsia="en-GB"/>
              </w:rPr>
              <w:t>G</w:t>
            </w:r>
            <w:r w:rsidRPr="00E37089">
              <w:rPr>
                <w:rFonts w:eastAsia="Times New Roman"/>
                <w:szCs w:val="20"/>
                <w:lang w:eastAsia="en-GB"/>
              </w:rPr>
              <w:t xml:space="preserve">as / </w:t>
            </w:r>
            <w:r w:rsidR="00652FD1" w:rsidRPr="00E37089">
              <w:rPr>
                <w:rFonts w:eastAsia="Times New Roman"/>
                <w:szCs w:val="20"/>
                <w:lang w:eastAsia="en-GB"/>
              </w:rPr>
              <w:t>E</w:t>
            </w:r>
            <w:r w:rsidRPr="00E37089">
              <w:rPr>
                <w:rFonts w:eastAsia="Times New Roman"/>
                <w:szCs w:val="20"/>
                <w:lang w:eastAsia="en-GB"/>
              </w:rPr>
              <w:t>-</w:t>
            </w:r>
            <w:r w:rsidR="00652FD1" w:rsidRPr="00E37089">
              <w:rPr>
                <w:rFonts w:eastAsia="Times New Roman"/>
                <w:szCs w:val="20"/>
                <w:lang w:eastAsia="en-GB"/>
              </w:rPr>
              <w:t>F</w:t>
            </w:r>
            <w:r w:rsidRPr="00E37089">
              <w:rPr>
                <w:rFonts w:eastAsia="Times New Roman"/>
                <w:szCs w:val="20"/>
                <w:lang w:eastAsia="en-GB"/>
              </w:rPr>
              <w:t xml:space="preserve">uel / </w:t>
            </w:r>
            <w:r w:rsidR="00CB6E7C">
              <w:rPr>
                <w:rFonts w:eastAsia="Times New Roman"/>
                <w:szCs w:val="20"/>
                <w:lang w:eastAsia="en-GB"/>
              </w:rPr>
              <w:t>s</w:t>
            </w:r>
            <w:r w:rsidR="00652FD1" w:rsidRPr="00E37089">
              <w:rPr>
                <w:rFonts w:eastAsia="Times New Roman"/>
                <w:szCs w:val="20"/>
                <w:lang w:eastAsia="en-GB"/>
              </w:rPr>
              <w:t>onstige</w:t>
            </w:r>
            <w:r w:rsidRPr="00E37089">
              <w:rPr>
                <w:rFonts w:eastAsia="Times New Roman"/>
                <w:szCs w:val="20"/>
                <w:lang w:eastAsia="en-GB"/>
              </w:rPr>
              <w:t>)</w:t>
            </w:r>
          </w:p>
        </w:tc>
      </w:tr>
      <w:tr w:rsidR="00030C6A" w:rsidRPr="00E37089" w14:paraId="4F026342" w14:textId="77777777" w:rsidTr="00030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sdt>
          <w:sdtPr>
            <w:id w:val="1210536691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62" w:type="dxa"/>
              </w:tcPr>
              <w:p w14:paraId="20CC0C59" w14:textId="43D9F30F" w:rsidR="00030C6A" w:rsidRPr="00F5426D" w:rsidRDefault="00030C6A" w:rsidP="00030C6A">
                <w:pPr>
                  <w:rPr>
                    <w:b w:val="0"/>
                    <w:bCs w:val="0"/>
                  </w:rPr>
                </w:pPr>
                <w:r w:rsidRPr="00E37089">
                  <w:rPr>
                    <w:rStyle w:val="Textedelespacerserv"/>
                    <w:b w:val="0"/>
                    <w:bCs w:val="0"/>
                  </w:rPr>
                  <w:t>Klicken oder tippen Sie hier, um Text einzugeben.</w:t>
                </w:r>
              </w:p>
            </w:tc>
          </w:sdtContent>
        </w:sdt>
      </w:tr>
      <w:tr w:rsidR="00030C6A" w:rsidRPr="00E37089" w14:paraId="7EF73F1D" w14:textId="77777777" w:rsidTr="00030C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8902FAA" w14:textId="313BB008" w:rsidR="00030C6A" w:rsidRPr="00E37089" w:rsidRDefault="00652FD1" w:rsidP="00030C6A">
            <w:pPr>
              <w:spacing w:after="0" w:line="276" w:lineRule="auto"/>
              <w:jc w:val="left"/>
              <w:rPr>
                <w:rFonts w:eastAsia="Times New Roman"/>
                <w:szCs w:val="20"/>
                <w:lang w:eastAsia="en-GB"/>
              </w:rPr>
            </w:pPr>
            <w:r w:rsidRPr="00E37089">
              <w:rPr>
                <w:rFonts w:eastAsia="Times New Roman"/>
                <w:szCs w:val="20"/>
                <w:lang w:eastAsia="en-GB"/>
              </w:rPr>
              <w:t>Elektrolysetechnologie</w:t>
            </w:r>
            <w:r w:rsidR="00030C6A" w:rsidRPr="00E37089">
              <w:rPr>
                <w:rFonts w:eastAsia="Times New Roman"/>
                <w:szCs w:val="20"/>
                <w:lang w:eastAsia="en-GB"/>
              </w:rPr>
              <w:t xml:space="preserve">: </w:t>
            </w:r>
          </w:p>
          <w:p w14:paraId="29A6CC45" w14:textId="1B435911" w:rsidR="00030C6A" w:rsidRPr="00E37089" w:rsidRDefault="00030C6A" w:rsidP="00030C6A">
            <w:r w:rsidRPr="00E37089">
              <w:rPr>
                <w:rFonts w:eastAsia="Times New Roman"/>
                <w:szCs w:val="20"/>
                <w:lang w:eastAsia="en-GB"/>
              </w:rPr>
              <w:t>(</w:t>
            </w:r>
            <w:r w:rsidR="00652FD1" w:rsidRPr="00E37089">
              <w:rPr>
                <w:rFonts w:eastAsia="Times New Roman"/>
                <w:szCs w:val="20"/>
                <w:lang w:eastAsia="en-GB"/>
              </w:rPr>
              <w:t>Alkalisch</w:t>
            </w:r>
            <w:r w:rsidRPr="00E37089">
              <w:rPr>
                <w:rFonts w:eastAsia="Times New Roman"/>
                <w:szCs w:val="20"/>
                <w:lang w:eastAsia="en-GB"/>
              </w:rPr>
              <w:t xml:space="preserve"> / PEM / SOEC / </w:t>
            </w:r>
            <w:r w:rsidR="00CB6E7C">
              <w:rPr>
                <w:rFonts w:eastAsia="Times New Roman"/>
                <w:szCs w:val="20"/>
                <w:lang w:eastAsia="en-GB"/>
              </w:rPr>
              <w:t>s</w:t>
            </w:r>
            <w:r w:rsidR="00652FD1" w:rsidRPr="00E37089">
              <w:rPr>
                <w:rFonts w:eastAsia="Times New Roman"/>
                <w:szCs w:val="20"/>
                <w:lang w:eastAsia="en-GB"/>
              </w:rPr>
              <w:t>onstige</w:t>
            </w:r>
            <w:r w:rsidRPr="00E37089">
              <w:rPr>
                <w:rFonts w:eastAsia="Times New Roman"/>
                <w:szCs w:val="20"/>
                <w:lang w:eastAsia="en-GB"/>
              </w:rPr>
              <w:t>)</w:t>
            </w:r>
          </w:p>
        </w:tc>
      </w:tr>
      <w:tr w:rsidR="00030C6A" w:rsidRPr="00E37089" w14:paraId="40431B4C" w14:textId="77777777" w:rsidTr="00030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sdt>
          <w:sdtPr>
            <w:id w:val="-1000578308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62" w:type="dxa"/>
              </w:tcPr>
              <w:p w14:paraId="6E3D49BF" w14:textId="63012EF8" w:rsidR="00030C6A" w:rsidRPr="00F5426D" w:rsidRDefault="00030C6A" w:rsidP="00030C6A">
                <w:pPr>
                  <w:rPr>
                    <w:b w:val="0"/>
                    <w:bCs w:val="0"/>
                  </w:rPr>
                </w:pPr>
                <w:r w:rsidRPr="00E37089">
                  <w:rPr>
                    <w:rStyle w:val="Textedelespacerserv"/>
                    <w:b w:val="0"/>
                    <w:bCs w:val="0"/>
                  </w:rPr>
                  <w:t>Klicken oder tippen Sie hier, um Text einzugeben.</w:t>
                </w:r>
              </w:p>
            </w:tc>
          </w:sdtContent>
        </w:sdt>
      </w:tr>
      <w:tr w:rsidR="00030C6A" w:rsidRPr="00E37089" w14:paraId="322057DD" w14:textId="77777777" w:rsidTr="00030C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97B16A3" w14:textId="686AF6EC" w:rsidR="00030C6A" w:rsidRPr="00F5426D" w:rsidRDefault="00652FD1" w:rsidP="00030C6A">
            <w:r w:rsidRPr="00F5426D">
              <w:rPr>
                <w:rFonts w:eastAsia="Times New Roman"/>
                <w:szCs w:val="20"/>
                <w:lang w:eastAsia="en-GB"/>
              </w:rPr>
              <w:t>Nennleistung</w:t>
            </w:r>
            <w:r w:rsidR="00030C6A" w:rsidRPr="00F5426D">
              <w:rPr>
                <w:rFonts w:eastAsia="Times New Roman"/>
                <w:szCs w:val="20"/>
                <w:lang w:eastAsia="en-GB"/>
              </w:rPr>
              <w:t xml:space="preserve"> (MW):</w:t>
            </w:r>
          </w:p>
        </w:tc>
      </w:tr>
      <w:tr w:rsidR="00030C6A" w:rsidRPr="00E37089" w14:paraId="0F93CCA5" w14:textId="77777777" w:rsidTr="00030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sdt>
          <w:sdtPr>
            <w:rPr>
              <w:rFonts w:eastAsia="Times New Roman"/>
              <w:szCs w:val="20"/>
              <w:lang w:eastAsia="en-GB"/>
            </w:rPr>
            <w:id w:val="1752230579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62" w:type="dxa"/>
              </w:tcPr>
              <w:p w14:paraId="07E5A266" w14:textId="21895125" w:rsidR="00030C6A" w:rsidRPr="00F5426D" w:rsidRDefault="00030C6A" w:rsidP="00030C6A">
                <w:pPr>
                  <w:rPr>
                    <w:rFonts w:eastAsia="Times New Roman"/>
                    <w:b w:val="0"/>
                    <w:bCs w:val="0"/>
                    <w:szCs w:val="20"/>
                    <w:lang w:eastAsia="en-GB"/>
                  </w:rPr>
                </w:pPr>
                <w:r w:rsidRPr="00E37089">
                  <w:rPr>
                    <w:rStyle w:val="Textedelespacerserv"/>
                    <w:b w:val="0"/>
                    <w:bCs w:val="0"/>
                  </w:rPr>
                  <w:t>Klicken oder tippen Sie hier, um Text einzugeben.</w:t>
                </w:r>
              </w:p>
            </w:tc>
          </w:sdtContent>
        </w:sdt>
      </w:tr>
    </w:tbl>
    <w:p w14:paraId="5DAB01E6" w14:textId="2B1CFC14" w:rsidR="00364A1B" w:rsidRPr="00F5426D" w:rsidRDefault="00534076" w:rsidP="00030C6A">
      <w:pPr>
        <w:pStyle w:val="Titre2"/>
      </w:pPr>
      <w:r>
        <w:t>S</w:t>
      </w:r>
      <w:r w:rsidR="00652FD1" w:rsidRPr="00F5426D">
        <w:t>tatus</w:t>
      </w:r>
      <w:r>
        <w:t xml:space="preserve"> der Baubewilligung</w:t>
      </w:r>
    </w:p>
    <w:tbl>
      <w:tblPr>
        <w:tblStyle w:val="Tableausimple4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0C6A" w:rsidRPr="00E37089" w14:paraId="20E84584" w14:textId="77777777" w:rsidTr="00030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66CA44F" w14:textId="0E772E6B" w:rsidR="00030C6A" w:rsidRPr="00E37089" w:rsidRDefault="009A786B" w:rsidP="00030C6A">
            <w:r w:rsidRPr="00E37089">
              <w:rPr>
                <w:rFonts w:eastAsia="Times New Roman"/>
                <w:szCs w:val="20"/>
                <w:lang w:eastAsia="en-GB"/>
              </w:rPr>
              <w:t>Baubewilligung beantragt (JA/NEIN und Ort)</w:t>
            </w:r>
            <w:r w:rsidR="00030C6A" w:rsidRPr="00E37089">
              <w:rPr>
                <w:rFonts w:eastAsia="Times New Roman"/>
                <w:szCs w:val="20"/>
                <w:lang w:eastAsia="en-GB"/>
              </w:rPr>
              <w:t>:</w:t>
            </w:r>
          </w:p>
        </w:tc>
      </w:tr>
      <w:tr w:rsidR="00030C6A" w:rsidRPr="00E37089" w14:paraId="15559FCF" w14:textId="77777777" w:rsidTr="00030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2110932145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62" w:type="dxa"/>
              </w:tcPr>
              <w:p w14:paraId="09BF9221" w14:textId="487D1240" w:rsidR="00030C6A" w:rsidRPr="00F5426D" w:rsidRDefault="00030C6A" w:rsidP="00030C6A">
                <w:pPr>
                  <w:rPr>
                    <w:b w:val="0"/>
                    <w:bCs w:val="0"/>
                  </w:rPr>
                </w:pPr>
                <w:r w:rsidRPr="00E37089">
                  <w:rPr>
                    <w:rStyle w:val="Textedelespacerserv"/>
                    <w:b w:val="0"/>
                    <w:bCs w:val="0"/>
                  </w:rPr>
                  <w:t>Klicken oder tippen Sie hier, um Text einzugeben.</w:t>
                </w:r>
              </w:p>
            </w:tc>
          </w:sdtContent>
        </w:sdt>
      </w:tr>
      <w:tr w:rsidR="00030C6A" w:rsidRPr="00E37089" w14:paraId="0DF2B92A" w14:textId="77777777" w:rsidTr="00030C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0E074EF" w14:textId="32E482BB" w:rsidR="00030C6A" w:rsidRPr="00E37089" w:rsidRDefault="009A786B" w:rsidP="00030C6A">
            <w:r w:rsidRPr="00E37089">
              <w:rPr>
                <w:rFonts w:eastAsia="Times New Roman"/>
                <w:szCs w:val="20"/>
                <w:lang w:eastAsia="en-GB"/>
              </w:rPr>
              <w:t>Datum der Einreichung des Baugesuchs</w:t>
            </w:r>
            <w:r w:rsidR="00030C6A" w:rsidRPr="00E37089">
              <w:rPr>
                <w:rFonts w:eastAsia="Times New Roman"/>
                <w:szCs w:val="20"/>
                <w:lang w:eastAsia="en-GB"/>
              </w:rPr>
              <w:t>:</w:t>
            </w:r>
          </w:p>
        </w:tc>
      </w:tr>
      <w:tr w:rsidR="00030C6A" w:rsidRPr="00E37089" w14:paraId="6DF19BBA" w14:textId="77777777" w:rsidTr="00030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-1317873933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62" w:type="dxa"/>
              </w:tcPr>
              <w:p w14:paraId="33B6268C" w14:textId="005D3DE5" w:rsidR="00030C6A" w:rsidRPr="00F5426D" w:rsidRDefault="00000000" w:rsidP="00030C6A">
                <w:pPr>
                  <w:rPr>
                    <w:b w:val="0"/>
                    <w:bCs w:val="0"/>
                  </w:rPr>
                </w:pPr>
                <w:sdt>
                  <w:sdtPr>
                    <w:id w:val="674772035"/>
                    <w:placeholder>
                      <w:docPart w:val="DefaultPlaceholder_-1854013437"/>
                    </w:placeholder>
                    <w:date>
                      <w:dateFormat w:val="dd.MM.yyyy"/>
                      <w:lid w:val="de-CH"/>
                      <w:storeMappedDataAs w:val="dateTime"/>
                      <w:calendar w:val="gregorian"/>
                    </w:date>
                  </w:sdtPr>
                  <w:sdtContent>
                    <w:r w:rsidR="00030C6A" w:rsidRPr="00E37089">
                      <w:rPr>
                        <w:rStyle w:val="Textedelespacerserv"/>
                        <w:b w:val="0"/>
                        <w:bCs w:val="0"/>
                      </w:rPr>
                      <w:t>Klicken oder tippen Sie hier, um Text einzugeben.</w:t>
                    </w:r>
                  </w:sdtContent>
                </w:sdt>
              </w:p>
            </w:tc>
          </w:sdtContent>
        </w:sdt>
      </w:tr>
    </w:tbl>
    <w:p w14:paraId="61BA1E0A" w14:textId="7C1BEA42" w:rsidR="00117F84" w:rsidRPr="00F5426D" w:rsidRDefault="00117F84" w:rsidP="00117F84">
      <w:pPr>
        <w:pStyle w:val="Absatz"/>
      </w:pPr>
    </w:p>
    <w:p w14:paraId="55F6E069" w14:textId="77777777" w:rsidR="00117F84" w:rsidRPr="00F5426D" w:rsidRDefault="00117F84">
      <w:pPr>
        <w:spacing w:after="160" w:line="259" w:lineRule="auto"/>
        <w:jc w:val="left"/>
        <w:rPr>
          <w:rFonts w:eastAsia="Calibri" w:cs="Times New Roman"/>
          <w:noProof/>
          <w:szCs w:val="16"/>
          <w:lang w:eastAsia="de-DE"/>
        </w:rPr>
      </w:pPr>
      <w:r w:rsidRPr="00F5426D">
        <w:br w:type="page"/>
      </w:r>
    </w:p>
    <w:p w14:paraId="09B9663E" w14:textId="246178A4" w:rsidR="00364A1B" w:rsidRPr="00F5426D" w:rsidRDefault="009A786B" w:rsidP="003E5B98">
      <w:pPr>
        <w:pStyle w:val="Titre1"/>
      </w:pPr>
      <w:r w:rsidRPr="00F5426D">
        <w:lastRenderedPageBreak/>
        <w:t>Innovationskriterien</w:t>
      </w:r>
    </w:p>
    <w:p w14:paraId="4E8DC917" w14:textId="55BBF57D" w:rsidR="00802212" w:rsidRPr="00F5426D" w:rsidRDefault="00802212" w:rsidP="00802212">
      <w:pPr>
        <w:rPr>
          <w:i/>
          <w:iCs/>
        </w:rPr>
      </w:pPr>
      <w:r w:rsidRPr="00F5426D">
        <w:rPr>
          <w:i/>
          <w:iCs/>
        </w:rPr>
        <w:t>(</w:t>
      </w:r>
      <w:r w:rsidR="009A786B" w:rsidRPr="00F5426D">
        <w:rPr>
          <w:i/>
          <w:iCs/>
        </w:rPr>
        <w:t>Mindestens eines ankreuzen</w:t>
      </w:r>
      <w:r w:rsidRPr="00F5426D">
        <w:rPr>
          <w:i/>
          <w:iCs/>
        </w:rPr>
        <w:t>)</w:t>
      </w:r>
    </w:p>
    <w:p w14:paraId="30686101" w14:textId="31F23D1A" w:rsidR="00802212" w:rsidRPr="00E37089" w:rsidRDefault="00000000" w:rsidP="00802212">
      <w:sdt>
        <w:sdtPr>
          <w:id w:val="671694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2212" w:rsidRPr="00E37089">
            <w:rPr>
              <w:rFonts w:ascii="Segoe UI Symbol" w:eastAsia="MS Gothic" w:hAnsi="Segoe UI Symbol" w:cs="Segoe UI Symbol"/>
            </w:rPr>
            <w:t>☐</w:t>
          </w:r>
        </w:sdtContent>
      </w:sdt>
      <w:r w:rsidR="00030C6A" w:rsidRPr="00E37089">
        <w:t xml:space="preserve"> </w:t>
      </w:r>
      <w:r w:rsidR="009A786B" w:rsidRPr="00E37089">
        <w:t>Beteiligung an einer lokalen Elektrizitätsgemeinschaft</w:t>
      </w:r>
      <w:r w:rsidR="005D7978" w:rsidRPr="00E37089">
        <w:t xml:space="preserve"> (</w:t>
      </w:r>
      <w:r w:rsidR="009A786B" w:rsidRPr="00E37089">
        <w:t>Bestätigungsschreiben der LEG</w:t>
      </w:r>
      <w:r w:rsidR="005D7978" w:rsidRPr="00E37089">
        <w:t>)</w:t>
      </w:r>
    </w:p>
    <w:p w14:paraId="2F5E418D" w14:textId="694F6F47" w:rsidR="00802212" w:rsidRPr="00E37089" w:rsidRDefault="00000000" w:rsidP="00802212">
      <w:sdt>
        <w:sdtPr>
          <w:id w:val="-377393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2212" w:rsidRPr="00E37089">
            <w:rPr>
              <w:rFonts w:ascii="Segoe UI Symbol" w:eastAsia="MS Gothic" w:hAnsi="Segoe UI Symbol" w:cs="Segoe UI Symbol"/>
            </w:rPr>
            <w:t>☐</w:t>
          </w:r>
        </w:sdtContent>
      </w:sdt>
      <w:r w:rsidR="00030C6A" w:rsidRPr="00E37089">
        <w:t xml:space="preserve"> </w:t>
      </w:r>
      <w:r w:rsidR="009A786B" w:rsidRPr="00E37089">
        <w:t>Reduzierung von Leistungsspitzen im Netz</w:t>
      </w:r>
      <w:r w:rsidR="005D7978" w:rsidRPr="00E37089">
        <w:t xml:space="preserve"> (</w:t>
      </w:r>
      <w:r w:rsidR="009A786B" w:rsidRPr="00E37089">
        <w:t>Bestätigungsschreiben des NB</w:t>
      </w:r>
      <w:r w:rsidR="005D7978" w:rsidRPr="00E37089">
        <w:t>)</w:t>
      </w:r>
    </w:p>
    <w:p w14:paraId="4E057E10" w14:textId="6BED06FC" w:rsidR="00802212" w:rsidRPr="00E37089" w:rsidRDefault="00000000" w:rsidP="00802212">
      <w:sdt>
        <w:sdtPr>
          <w:id w:val="-1929344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2212" w:rsidRPr="00E37089">
            <w:rPr>
              <w:rFonts w:ascii="Segoe UI Symbol" w:eastAsia="MS Gothic" w:hAnsi="Segoe UI Symbol" w:cs="Segoe UI Symbol"/>
            </w:rPr>
            <w:t>☐</w:t>
          </w:r>
        </w:sdtContent>
      </w:sdt>
      <w:r w:rsidR="00030C6A" w:rsidRPr="00E37089">
        <w:t xml:space="preserve"> </w:t>
      </w:r>
      <w:r w:rsidR="009A786B" w:rsidRPr="00E37089">
        <w:t>Einspeisung in ein Gasnetz</w:t>
      </w:r>
      <w:r w:rsidR="005D7978" w:rsidRPr="00E37089">
        <w:t xml:space="preserve"> (</w:t>
      </w:r>
      <w:r w:rsidR="009A786B" w:rsidRPr="00E37089">
        <w:t>Bestätigungsschreiben des NB</w:t>
      </w:r>
      <w:r w:rsidR="005D7978" w:rsidRPr="00E37089">
        <w:t>)</w:t>
      </w:r>
    </w:p>
    <w:p w14:paraId="43C1FC5C" w14:textId="242AEC17" w:rsidR="00802212" w:rsidRPr="00E37089" w:rsidRDefault="00000000" w:rsidP="00802212">
      <w:sdt>
        <w:sdtPr>
          <w:id w:val="-1293741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2212" w:rsidRPr="00E37089">
            <w:rPr>
              <w:rFonts w:ascii="Segoe UI Symbol" w:eastAsia="MS Gothic" w:hAnsi="Segoe UI Symbol" w:cs="Segoe UI Symbol"/>
            </w:rPr>
            <w:t>☐</w:t>
          </w:r>
        </w:sdtContent>
      </w:sdt>
      <w:r w:rsidR="00030C6A" w:rsidRPr="00E37089">
        <w:t xml:space="preserve"> </w:t>
      </w:r>
      <w:r w:rsidR="009A786B" w:rsidRPr="00E37089">
        <w:t>Interaktion mit dynamischen Netztarifen (Bestätigungsschreiben des NB)</w:t>
      </w:r>
    </w:p>
    <w:p w14:paraId="21200129" w14:textId="77777777" w:rsidR="009A786B" w:rsidRPr="00E37089" w:rsidRDefault="00000000" w:rsidP="00802212">
      <w:pPr>
        <w:rPr>
          <w:i/>
          <w:iCs/>
        </w:rPr>
      </w:pPr>
      <w:sdt>
        <w:sdtPr>
          <w:id w:val="-5224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3A35" w:rsidRPr="00E37089">
            <w:rPr>
              <w:rFonts w:ascii="Segoe UI Symbol" w:eastAsia="MS Gothic" w:hAnsi="Segoe UI Symbol" w:cs="Segoe UI Symbol"/>
            </w:rPr>
            <w:t>☐</w:t>
          </w:r>
        </w:sdtContent>
      </w:sdt>
      <w:r w:rsidR="00FE3A35" w:rsidRPr="00E37089">
        <w:t xml:space="preserve"> </w:t>
      </w:r>
      <w:r w:rsidR="009A786B" w:rsidRPr="00E37089">
        <w:t>Vorschlag für ein neues Innovationskriterium (bitte auch das entsprechende Formular beifügen)</w:t>
      </w:r>
      <w:r w:rsidR="009A786B" w:rsidRPr="00E37089">
        <w:rPr>
          <w:i/>
          <w:iCs/>
        </w:rPr>
        <w:t xml:space="preserve"> </w:t>
      </w:r>
    </w:p>
    <w:p w14:paraId="55DC894C" w14:textId="75B80F90" w:rsidR="004975AF" w:rsidRPr="00E37089" w:rsidRDefault="00802212" w:rsidP="004975AF">
      <w:pPr>
        <w:rPr>
          <w:i/>
          <w:iCs/>
        </w:rPr>
      </w:pPr>
      <w:r w:rsidRPr="00E37089">
        <w:rPr>
          <w:i/>
          <w:iCs/>
        </w:rPr>
        <w:t>(</w:t>
      </w:r>
      <w:r w:rsidR="009A786B" w:rsidRPr="00E37089">
        <w:rPr>
          <w:i/>
          <w:iCs/>
        </w:rPr>
        <w:t>Erforderliche Nachweise sind im Anhang beizufügen</w:t>
      </w:r>
      <w:r w:rsidRPr="00E37089">
        <w:rPr>
          <w:i/>
          <w:iCs/>
        </w:rPr>
        <w:t>.)</w:t>
      </w:r>
    </w:p>
    <w:p w14:paraId="0DF8D92C" w14:textId="77777777" w:rsidR="004975AF" w:rsidRPr="00F5426D" w:rsidRDefault="004975AF" w:rsidP="004975AF">
      <w:pPr>
        <w:pStyle w:val="Titre1"/>
      </w:pPr>
      <w:r w:rsidRPr="00F5426D">
        <w:t>Kommunikationsweg</w:t>
      </w:r>
    </w:p>
    <w:p w14:paraId="1EB02CE7" w14:textId="5D9E28AD" w:rsidR="004975AF" w:rsidRPr="00E37089" w:rsidRDefault="004975AF" w:rsidP="004975AF">
      <w:pPr>
        <w:spacing w:line="276" w:lineRule="auto"/>
        <w:rPr>
          <w:rFonts w:eastAsia="Times New Roman"/>
          <w:szCs w:val="20"/>
          <w:lang w:eastAsia="en-GB"/>
        </w:rPr>
      </w:pPr>
      <w:r w:rsidRPr="00E37089">
        <w:rPr>
          <w:rFonts w:eastAsia="Times New Roman"/>
          <w:szCs w:val="20"/>
          <w:lang w:eastAsia="en-GB"/>
        </w:rPr>
        <w:t>«Ich bin damit einverstanden, dass die gesamte Kommunikation, alle Entscheidungen, Nachfragen, Datenübermittlungen und der administrative Schriftverkehr ausschließlich auf elektronischem Weg erfolgen»</w:t>
      </w:r>
    </w:p>
    <w:p w14:paraId="67B74B12" w14:textId="77777777" w:rsidR="004975AF" w:rsidRPr="00E37089" w:rsidRDefault="004975AF" w:rsidP="004975AF">
      <w:pPr>
        <w:spacing w:line="276" w:lineRule="auto"/>
        <w:rPr>
          <w:rFonts w:eastAsia="Times New Roman"/>
          <w:szCs w:val="20"/>
          <w:lang w:eastAsia="en-GB"/>
        </w:rPr>
      </w:pPr>
      <w:r w:rsidRPr="00E37089">
        <w:rPr>
          <w:rFonts w:eastAsia="Times New Roman"/>
          <w:i/>
          <w:iCs/>
          <w:szCs w:val="20"/>
          <w:lang w:eastAsia="en-GB"/>
        </w:rPr>
        <w:t>(Anzukreuzen)</w:t>
      </w:r>
    </w:p>
    <w:p w14:paraId="7DC7D15E" w14:textId="77777777" w:rsidR="004975AF" w:rsidRPr="00E37089" w:rsidRDefault="00000000" w:rsidP="004975AF">
      <w:pPr>
        <w:spacing w:after="0" w:line="276" w:lineRule="auto"/>
        <w:jc w:val="left"/>
        <w:rPr>
          <w:rFonts w:eastAsia="Times New Roman"/>
          <w:szCs w:val="20"/>
          <w:lang w:eastAsia="en-GB"/>
        </w:rPr>
      </w:pPr>
      <w:sdt>
        <w:sdtPr>
          <w:rPr>
            <w:rFonts w:eastAsia="Times New Roman"/>
            <w:szCs w:val="20"/>
            <w:lang w:eastAsia="en-GB"/>
          </w:rPr>
          <w:id w:val="250173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75AF" w:rsidRPr="00E37089">
            <w:rPr>
              <w:rFonts w:ascii="MS Gothic" w:eastAsia="MS Gothic" w:hAnsi="MS Gothic"/>
              <w:szCs w:val="20"/>
              <w:lang w:eastAsia="en-GB"/>
            </w:rPr>
            <w:t>☐</w:t>
          </w:r>
        </w:sdtContent>
      </w:sdt>
      <w:r w:rsidR="004975AF" w:rsidRPr="00E37089">
        <w:rPr>
          <w:rFonts w:eastAsia="Times New Roman"/>
          <w:szCs w:val="20"/>
          <w:lang w:eastAsia="en-GB"/>
        </w:rPr>
        <w:tab/>
        <w:t>Ja, ich stimme zu.</w:t>
      </w:r>
    </w:p>
    <w:p w14:paraId="7EFEBF2B" w14:textId="1A71F6D1" w:rsidR="004975AF" w:rsidRPr="00F5426D" w:rsidRDefault="00000000" w:rsidP="00F5426D">
      <w:pPr>
        <w:spacing w:after="0" w:line="276" w:lineRule="auto"/>
        <w:jc w:val="left"/>
        <w:rPr>
          <w:rFonts w:eastAsia="Times New Roman"/>
          <w:szCs w:val="20"/>
          <w:lang w:eastAsia="en-GB"/>
        </w:rPr>
      </w:pPr>
      <w:sdt>
        <w:sdtPr>
          <w:rPr>
            <w:rFonts w:eastAsia="Times New Roman"/>
            <w:szCs w:val="20"/>
            <w:lang w:eastAsia="en-GB"/>
          </w:rPr>
          <w:id w:val="-3645237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44C3" w:rsidRPr="00E37089">
            <w:rPr>
              <w:rFonts w:ascii="MS Gothic" w:eastAsia="MS Gothic" w:hAnsi="MS Gothic"/>
              <w:szCs w:val="20"/>
              <w:lang w:eastAsia="en-GB"/>
            </w:rPr>
            <w:t>☐</w:t>
          </w:r>
        </w:sdtContent>
      </w:sdt>
      <w:r w:rsidR="001844C3" w:rsidRPr="00E37089">
        <w:rPr>
          <w:rFonts w:eastAsia="Times New Roman"/>
          <w:szCs w:val="20"/>
          <w:lang w:eastAsia="en-GB"/>
        </w:rPr>
        <w:tab/>
      </w:r>
      <w:r w:rsidR="001844C3">
        <w:rPr>
          <w:rFonts w:eastAsia="Times New Roman"/>
          <w:szCs w:val="20"/>
          <w:lang w:eastAsia="en-GB"/>
        </w:rPr>
        <w:t>Nein</w:t>
      </w:r>
      <w:r w:rsidR="001844C3" w:rsidRPr="00E37089">
        <w:rPr>
          <w:rFonts w:eastAsia="Times New Roman"/>
          <w:szCs w:val="20"/>
          <w:lang w:eastAsia="en-GB"/>
        </w:rPr>
        <w:t xml:space="preserve">, ich stimme </w:t>
      </w:r>
      <w:r w:rsidR="001844C3">
        <w:rPr>
          <w:rFonts w:eastAsia="Times New Roman"/>
          <w:szCs w:val="20"/>
          <w:lang w:eastAsia="en-GB"/>
        </w:rPr>
        <w:t xml:space="preserve">nicht </w:t>
      </w:r>
      <w:r w:rsidR="001844C3" w:rsidRPr="00E37089">
        <w:rPr>
          <w:rFonts w:eastAsia="Times New Roman"/>
          <w:szCs w:val="20"/>
          <w:lang w:eastAsia="en-GB"/>
        </w:rPr>
        <w:t>zu.</w:t>
      </w:r>
    </w:p>
    <w:p w14:paraId="13C92328" w14:textId="088C073F" w:rsidR="00117F84" w:rsidRPr="00E37089" w:rsidRDefault="00117F84">
      <w:pPr>
        <w:spacing w:after="160" w:line="259" w:lineRule="auto"/>
        <w:jc w:val="left"/>
        <w:rPr>
          <w:i/>
          <w:iCs/>
        </w:rPr>
      </w:pPr>
      <w:r w:rsidRPr="00E37089">
        <w:rPr>
          <w:i/>
          <w:iCs/>
        </w:rPr>
        <w:br w:type="page"/>
      </w:r>
    </w:p>
    <w:p w14:paraId="62C42E3B" w14:textId="091D3CF5" w:rsidR="00364A1B" w:rsidRPr="008436DA" w:rsidRDefault="0026222F" w:rsidP="003E5B98">
      <w:pPr>
        <w:pStyle w:val="Titre1"/>
      </w:pPr>
      <w:r w:rsidRPr="008436DA">
        <w:lastRenderedPageBreak/>
        <w:t>Deklarationen und Unterschrift</w:t>
      </w:r>
    </w:p>
    <w:p w14:paraId="1CCDC2AD" w14:textId="2F97DFEA" w:rsidR="0026222F" w:rsidRPr="00E37089" w:rsidRDefault="00F02C31" w:rsidP="0026222F">
      <w:pPr>
        <w:pStyle w:val="NormalWeb"/>
        <w:rPr>
          <w:rFonts w:ascii="Arial" w:hAnsi="Arial" w:cs="Arial"/>
          <w:i/>
          <w:iCs/>
          <w:sz w:val="20"/>
          <w:szCs w:val="20"/>
        </w:rPr>
      </w:pPr>
      <w:r w:rsidRPr="00E37089">
        <w:rPr>
          <w:rFonts w:ascii="Arial" w:hAnsi="Arial" w:cs="Arial"/>
          <w:i/>
          <w:iCs/>
          <w:sz w:val="20"/>
          <w:szCs w:val="20"/>
        </w:rPr>
        <w:t>Das</w:t>
      </w:r>
      <w:r w:rsidR="0026222F" w:rsidRPr="00E37089">
        <w:rPr>
          <w:rFonts w:ascii="Arial" w:hAnsi="Arial" w:cs="Arial"/>
          <w:i/>
          <w:iCs/>
          <w:sz w:val="20"/>
          <w:szCs w:val="20"/>
        </w:rPr>
        <w:t xml:space="preserve"> vorliegende </w:t>
      </w:r>
      <w:r w:rsidRPr="00E37089">
        <w:rPr>
          <w:rFonts w:ascii="Arial" w:hAnsi="Arial" w:cs="Arial"/>
          <w:i/>
          <w:iCs/>
          <w:sz w:val="20"/>
          <w:szCs w:val="20"/>
        </w:rPr>
        <w:t>Gesuch</w:t>
      </w:r>
      <w:r w:rsidR="0026222F" w:rsidRPr="00E37089">
        <w:rPr>
          <w:rFonts w:ascii="Arial" w:hAnsi="Arial" w:cs="Arial"/>
          <w:i/>
          <w:iCs/>
          <w:sz w:val="20"/>
          <w:szCs w:val="20"/>
        </w:rPr>
        <w:t xml:space="preserve"> muss vom </w:t>
      </w:r>
      <w:r w:rsidRPr="00E37089">
        <w:rPr>
          <w:rFonts w:ascii="Arial" w:hAnsi="Arial" w:cs="Arial"/>
          <w:i/>
          <w:iCs/>
          <w:sz w:val="20"/>
          <w:szCs w:val="20"/>
        </w:rPr>
        <w:t>Gesuchsteller</w:t>
      </w:r>
      <w:r w:rsidR="0026222F" w:rsidRPr="00E37089">
        <w:rPr>
          <w:rFonts w:ascii="Arial" w:hAnsi="Arial" w:cs="Arial"/>
          <w:i/>
          <w:iCs/>
          <w:sz w:val="20"/>
          <w:szCs w:val="20"/>
        </w:rPr>
        <w:t xml:space="preserve">/von der </w:t>
      </w:r>
      <w:r w:rsidRPr="00E37089">
        <w:rPr>
          <w:rFonts w:ascii="Arial" w:hAnsi="Arial" w:cs="Arial"/>
          <w:i/>
          <w:iCs/>
          <w:sz w:val="20"/>
          <w:szCs w:val="20"/>
        </w:rPr>
        <w:t>Gesuchstellerin</w:t>
      </w:r>
      <w:r w:rsidR="0026222F" w:rsidRPr="00E37089">
        <w:rPr>
          <w:rFonts w:ascii="Arial" w:hAnsi="Arial" w:cs="Arial"/>
          <w:i/>
          <w:iCs/>
          <w:sz w:val="20"/>
          <w:szCs w:val="20"/>
        </w:rPr>
        <w:t xml:space="preserve"> gemäss den Bestimmungen der Kapitel 1.1 und 1.2 unterzeichnet werden. Mit der Unterzeichnung dieses </w:t>
      </w:r>
      <w:r w:rsidRPr="00E37089">
        <w:rPr>
          <w:rFonts w:ascii="Arial" w:hAnsi="Arial" w:cs="Arial"/>
          <w:i/>
          <w:iCs/>
          <w:sz w:val="20"/>
          <w:szCs w:val="20"/>
        </w:rPr>
        <w:t>Gesuchs</w:t>
      </w:r>
      <w:r w:rsidR="0026222F" w:rsidRPr="00E37089">
        <w:rPr>
          <w:rFonts w:ascii="Arial" w:hAnsi="Arial" w:cs="Arial"/>
          <w:i/>
          <w:iCs/>
          <w:sz w:val="20"/>
          <w:szCs w:val="20"/>
        </w:rPr>
        <w:t xml:space="preserve"> beantragt das </w:t>
      </w:r>
      <w:r w:rsidRPr="00E37089">
        <w:rPr>
          <w:rFonts w:ascii="Arial" w:hAnsi="Arial" w:cs="Arial"/>
          <w:i/>
          <w:iCs/>
          <w:sz w:val="20"/>
          <w:szCs w:val="20"/>
        </w:rPr>
        <w:t>gesuchstellende</w:t>
      </w:r>
      <w:r w:rsidR="0026222F" w:rsidRPr="00E37089">
        <w:rPr>
          <w:rFonts w:ascii="Arial" w:hAnsi="Arial" w:cs="Arial"/>
          <w:i/>
          <w:iCs/>
          <w:sz w:val="20"/>
          <w:szCs w:val="20"/>
        </w:rPr>
        <w:t xml:space="preserve"> Unternehmen </w:t>
      </w:r>
      <w:r w:rsidR="00534076">
        <w:rPr>
          <w:rFonts w:ascii="Arial" w:hAnsi="Arial" w:cs="Arial"/>
          <w:i/>
          <w:iCs/>
          <w:sz w:val="20"/>
          <w:szCs w:val="20"/>
        </w:rPr>
        <w:t>/</w:t>
      </w:r>
      <w:r w:rsidR="00534076" w:rsidRPr="00E37089">
        <w:rPr>
          <w:rFonts w:ascii="Arial" w:hAnsi="Arial" w:cs="Arial"/>
          <w:i/>
          <w:iCs/>
          <w:sz w:val="20"/>
          <w:szCs w:val="20"/>
        </w:rPr>
        <w:t xml:space="preserve"> </w:t>
      </w:r>
      <w:r w:rsidR="0026222F" w:rsidRPr="00E37089">
        <w:rPr>
          <w:rFonts w:ascii="Arial" w:hAnsi="Arial" w:cs="Arial"/>
          <w:i/>
          <w:iCs/>
          <w:sz w:val="20"/>
          <w:szCs w:val="20"/>
        </w:rPr>
        <w:t xml:space="preserve">die </w:t>
      </w:r>
      <w:r w:rsidRPr="00E37089">
        <w:rPr>
          <w:rFonts w:ascii="Arial" w:hAnsi="Arial" w:cs="Arial"/>
          <w:i/>
          <w:iCs/>
          <w:sz w:val="20"/>
          <w:szCs w:val="20"/>
        </w:rPr>
        <w:t>gesuchstellende</w:t>
      </w:r>
      <w:r w:rsidR="0026222F" w:rsidRPr="00E37089">
        <w:rPr>
          <w:rFonts w:ascii="Arial" w:hAnsi="Arial" w:cs="Arial"/>
          <w:i/>
          <w:iCs/>
          <w:sz w:val="20"/>
          <w:szCs w:val="20"/>
        </w:rPr>
        <w:t xml:space="preserve"> Person die Prüfung des </w:t>
      </w:r>
      <w:r w:rsidRPr="00E37089">
        <w:rPr>
          <w:rFonts w:ascii="Arial" w:hAnsi="Arial" w:cs="Arial"/>
          <w:i/>
          <w:iCs/>
          <w:sz w:val="20"/>
          <w:szCs w:val="20"/>
        </w:rPr>
        <w:t>Gesuchs</w:t>
      </w:r>
      <w:r w:rsidR="0026222F" w:rsidRPr="00E37089">
        <w:rPr>
          <w:rFonts w:ascii="Arial" w:hAnsi="Arial" w:cs="Arial"/>
          <w:i/>
          <w:iCs/>
          <w:sz w:val="20"/>
          <w:szCs w:val="20"/>
        </w:rPr>
        <w:t xml:space="preserve"> gemäss der BFE-Richtlinie zur </w:t>
      </w:r>
      <w:r w:rsidR="008436DA">
        <w:rPr>
          <w:rFonts w:ascii="Arial" w:hAnsi="Arial" w:cs="Arial"/>
          <w:i/>
          <w:iCs/>
          <w:sz w:val="20"/>
          <w:szCs w:val="20"/>
        </w:rPr>
        <w:t>Anerkennung als</w:t>
      </w:r>
      <w:r w:rsidR="0026222F" w:rsidRPr="00E37089">
        <w:rPr>
          <w:rFonts w:ascii="Arial" w:hAnsi="Arial" w:cs="Arial"/>
          <w:i/>
          <w:iCs/>
          <w:sz w:val="20"/>
          <w:szCs w:val="20"/>
        </w:rPr>
        <w:t xml:space="preserve"> P+D-Anlage (Kontingent 200 MW) und erklärt, dass die eingereichten Unterlagen vollständig sind, alle Angaben korrekt sind und dass er/sie</w:t>
      </w:r>
      <w:r w:rsidRPr="00E37089">
        <w:rPr>
          <w:rFonts w:ascii="Arial" w:hAnsi="Arial" w:cs="Arial"/>
          <w:i/>
          <w:iCs/>
          <w:sz w:val="20"/>
          <w:szCs w:val="20"/>
        </w:rPr>
        <w:t xml:space="preserve"> </w:t>
      </w:r>
      <w:r w:rsidR="0026222F" w:rsidRPr="00E37089">
        <w:rPr>
          <w:rFonts w:ascii="Arial" w:hAnsi="Arial" w:cs="Arial"/>
          <w:i/>
          <w:iCs/>
          <w:sz w:val="20"/>
          <w:szCs w:val="20"/>
        </w:rPr>
        <w:t>alle geltenden Bedingungen, wie sie in der am Tag der Einreichung gültigen Richtlinie definiert sind,</w:t>
      </w:r>
      <w:r w:rsidRPr="00E37089">
        <w:rPr>
          <w:rFonts w:ascii="Arial" w:hAnsi="Arial" w:cs="Arial"/>
          <w:i/>
          <w:iCs/>
          <w:sz w:val="20"/>
          <w:szCs w:val="20"/>
        </w:rPr>
        <w:t xml:space="preserve"> </w:t>
      </w:r>
      <w:r w:rsidR="0026222F" w:rsidRPr="00E37089">
        <w:rPr>
          <w:rFonts w:ascii="Arial" w:hAnsi="Arial" w:cs="Arial"/>
          <w:i/>
          <w:iCs/>
          <w:sz w:val="20"/>
          <w:szCs w:val="20"/>
        </w:rPr>
        <w:t>gelesen, verstanden und erfüllt hat.</w:t>
      </w:r>
    </w:p>
    <w:p w14:paraId="1AA77860" w14:textId="47664EE8" w:rsidR="00F02C31" w:rsidRPr="00E37089" w:rsidRDefault="00F02C31" w:rsidP="002B6AB4">
      <w:pPr>
        <w:pStyle w:val="NormalWeb"/>
        <w:rPr>
          <w:rFonts w:ascii="Arial" w:hAnsi="Arial" w:cs="Arial"/>
          <w:i/>
          <w:iCs/>
          <w:sz w:val="20"/>
          <w:szCs w:val="20"/>
        </w:rPr>
      </w:pPr>
      <w:r w:rsidRPr="00E37089">
        <w:rPr>
          <w:rFonts w:ascii="Arial" w:hAnsi="Arial" w:cs="Arial"/>
          <w:i/>
          <w:iCs/>
          <w:sz w:val="20"/>
          <w:szCs w:val="20"/>
        </w:rPr>
        <w:t>Durch Ankreuzen der folgenden Kästchen bestätigt der/die Gesuchteller/in, dass</w:t>
      </w:r>
    </w:p>
    <w:p w14:paraId="0DCC706E" w14:textId="53D3C40C" w:rsidR="00CB3354" w:rsidRPr="00E37089" w:rsidRDefault="00000000" w:rsidP="00F02C31">
      <w:pPr>
        <w:pStyle w:val="NormalWeb"/>
        <w:rPr>
          <w:rFonts w:ascii="Arial" w:hAnsi="Arial" w:cs="Arial"/>
          <w:i/>
          <w:iCs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014384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3354" w:rsidRPr="00E37089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CB3354" w:rsidRPr="00E37089">
        <w:rPr>
          <w:rFonts w:ascii="Arial" w:hAnsi="Arial" w:cs="Arial"/>
          <w:i/>
          <w:iCs/>
          <w:sz w:val="20"/>
          <w:szCs w:val="20"/>
        </w:rPr>
        <w:t xml:space="preserve"> </w:t>
      </w:r>
      <w:r w:rsidR="002C4880" w:rsidRPr="00E37089">
        <w:rPr>
          <w:rFonts w:ascii="Arial" w:hAnsi="Arial" w:cs="Arial"/>
          <w:i/>
          <w:iCs/>
          <w:sz w:val="20"/>
          <w:szCs w:val="20"/>
        </w:rPr>
        <w:t>e</w:t>
      </w:r>
      <w:r w:rsidR="00F02C31" w:rsidRPr="00E37089">
        <w:rPr>
          <w:rFonts w:ascii="Arial" w:hAnsi="Arial" w:cs="Arial"/>
          <w:i/>
          <w:iCs/>
          <w:sz w:val="20"/>
          <w:szCs w:val="20"/>
        </w:rPr>
        <w:t>r/sie ordnungsgemäss befugt</w:t>
      </w:r>
      <w:r w:rsidR="004975AF" w:rsidRPr="00E37089">
        <w:rPr>
          <w:rFonts w:ascii="Arial" w:hAnsi="Arial" w:cs="Arial"/>
          <w:i/>
          <w:iCs/>
          <w:sz w:val="20"/>
          <w:szCs w:val="20"/>
        </w:rPr>
        <w:t xml:space="preserve"> ist</w:t>
      </w:r>
      <w:r w:rsidR="00F02C31" w:rsidRPr="00E37089">
        <w:rPr>
          <w:rFonts w:ascii="Arial" w:hAnsi="Arial" w:cs="Arial"/>
          <w:i/>
          <w:iCs/>
          <w:sz w:val="20"/>
          <w:szCs w:val="20"/>
        </w:rPr>
        <w:t xml:space="preserve">, den/die Betreiber/in der Anlage </w:t>
      </w:r>
      <w:sdt>
        <w:sdtPr>
          <w:id w:val="581193357"/>
          <w:placeholder>
            <w:docPart w:val="799EF5C2CABE4556AF56F214F80233BF"/>
          </w:placeholder>
        </w:sdtPr>
        <w:sdtContent>
          <w:r w:rsidR="00CB3354" w:rsidRPr="008436DA">
            <w:rPr>
              <w:rStyle w:val="Textedelespacerserv"/>
              <w:rFonts w:ascii="Arial" w:hAnsi="Arial" w:cs="Arial"/>
              <w:sz w:val="20"/>
              <w:szCs w:val="20"/>
            </w:rPr>
            <w:t>Klicken oder tippen Sie hier, um Text einzugeben.</w:t>
          </w:r>
        </w:sdtContent>
      </w:sdt>
      <w:r w:rsidR="00CB3354" w:rsidRPr="00E37089">
        <w:rPr>
          <w:rFonts w:ascii="Arial" w:hAnsi="Arial" w:cs="Arial"/>
          <w:i/>
          <w:iCs/>
          <w:sz w:val="20"/>
          <w:szCs w:val="20"/>
        </w:rPr>
        <w:t xml:space="preserve"> </w:t>
      </w:r>
      <w:r w:rsidR="00F02C31" w:rsidRPr="00E37089">
        <w:rPr>
          <w:rFonts w:ascii="Arial" w:hAnsi="Arial" w:cs="Arial"/>
          <w:i/>
          <w:iCs/>
          <w:sz w:val="20"/>
          <w:szCs w:val="20"/>
        </w:rPr>
        <w:t>rechtlich zu vertreten und diesen Antrag zu unterzeichnen</w:t>
      </w:r>
      <w:r w:rsidR="00CB3354" w:rsidRPr="00E37089">
        <w:rPr>
          <w:rFonts w:ascii="Arial" w:hAnsi="Arial" w:cs="Arial"/>
          <w:i/>
          <w:iCs/>
          <w:sz w:val="20"/>
          <w:szCs w:val="20"/>
        </w:rPr>
        <w:t>.</w:t>
      </w:r>
      <w:r w:rsidR="00B96065">
        <w:rPr>
          <w:rFonts w:ascii="Arial" w:hAnsi="Arial" w:cs="Arial"/>
          <w:i/>
          <w:iCs/>
          <w:sz w:val="20"/>
          <w:szCs w:val="20"/>
        </w:rPr>
        <w:t xml:space="preserve"> </w:t>
      </w:r>
      <w:r w:rsidR="00B96065" w:rsidRPr="00B96065">
        <w:rPr>
          <w:rFonts w:ascii="Arial" w:hAnsi="Arial" w:cs="Arial"/>
          <w:i/>
          <w:iCs/>
          <w:sz w:val="20"/>
          <w:szCs w:val="20"/>
        </w:rPr>
        <w:t>Falls sich die Zeichnungsberechtigung nicht aus einem öffentlich zugänglichen Register (z. B. Handelsregister) ergibt, ist ein entsprechender Nachweis (z. B. Vollmacht) beizulegen</w:t>
      </w:r>
      <w:r w:rsidR="00B96065">
        <w:rPr>
          <w:rFonts w:ascii="Arial" w:hAnsi="Arial" w:cs="Arial"/>
          <w:i/>
          <w:iCs/>
          <w:sz w:val="20"/>
          <w:szCs w:val="20"/>
        </w:rPr>
        <w:t>.</w:t>
      </w:r>
    </w:p>
    <w:p w14:paraId="2F9485A4" w14:textId="4BEFAE3F" w:rsidR="002B6AB4" w:rsidRPr="00E37089" w:rsidRDefault="00000000" w:rsidP="00F02C31">
      <w:pPr>
        <w:pStyle w:val="NormalWeb"/>
        <w:rPr>
          <w:rFonts w:ascii="Arial" w:hAnsi="Arial" w:cs="Arial"/>
          <w:i/>
          <w:iCs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96351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617" w:rsidRPr="00E37089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286617" w:rsidRPr="00E37089">
        <w:rPr>
          <w:rFonts w:ascii="Arial" w:hAnsi="Arial" w:cs="Arial"/>
          <w:sz w:val="20"/>
          <w:szCs w:val="20"/>
        </w:rPr>
        <w:t xml:space="preserve"> </w:t>
      </w:r>
      <w:r w:rsidR="002C4880" w:rsidRPr="00E37089">
        <w:rPr>
          <w:rFonts w:ascii="Arial" w:hAnsi="Arial" w:cs="Arial"/>
          <w:sz w:val="20"/>
          <w:szCs w:val="20"/>
        </w:rPr>
        <w:t>e</w:t>
      </w:r>
      <w:r w:rsidR="00F02C31" w:rsidRPr="00E37089">
        <w:rPr>
          <w:rFonts w:ascii="Arial" w:hAnsi="Arial" w:cs="Arial"/>
          <w:sz w:val="20"/>
          <w:szCs w:val="20"/>
        </w:rPr>
        <w:t>r/</w:t>
      </w:r>
      <w:r w:rsidR="002C4880" w:rsidRPr="00E37089">
        <w:rPr>
          <w:rFonts w:ascii="Arial" w:hAnsi="Arial" w:cs="Arial"/>
          <w:i/>
          <w:iCs/>
          <w:sz w:val="20"/>
          <w:szCs w:val="20"/>
        </w:rPr>
        <w:t>s</w:t>
      </w:r>
      <w:r w:rsidR="00F02C31" w:rsidRPr="00E37089">
        <w:rPr>
          <w:rFonts w:ascii="Arial" w:hAnsi="Arial" w:cs="Arial"/>
          <w:i/>
          <w:iCs/>
          <w:sz w:val="20"/>
          <w:szCs w:val="20"/>
        </w:rPr>
        <w:t xml:space="preserve">ie </w:t>
      </w:r>
      <w:r w:rsidR="004C646A">
        <w:rPr>
          <w:rFonts w:ascii="Arial" w:hAnsi="Arial" w:cs="Arial"/>
          <w:i/>
          <w:iCs/>
          <w:sz w:val="20"/>
          <w:szCs w:val="20"/>
        </w:rPr>
        <w:t>anerkennt</w:t>
      </w:r>
      <w:r w:rsidR="00F02C31" w:rsidRPr="00E37089">
        <w:rPr>
          <w:rFonts w:ascii="Arial" w:hAnsi="Arial" w:cs="Arial"/>
          <w:i/>
          <w:iCs/>
          <w:sz w:val="20"/>
          <w:szCs w:val="20"/>
        </w:rPr>
        <w:t xml:space="preserve">, dass </w:t>
      </w:r>
      <w:r w:rsidR="004C646A">
        <w:rPr>
          <w:rFonts w:ascii="Arial" w:hAnsi="Arial" w:cs="Arial"/>
          <w:i/>
          <w:iCs/>
          <w:sz w:val="20"/>
          <w:szCs w:val="20"/>
        </w:rPr>
        <w:t>die Anerkennung als P</w:t>
      </w:r>
      <w:r w:rsidR="008436DA">
        <w:rPr>
          <w:rFonts w:ascii="Arial" w:hAnsi="Arial" w:cs="Arial"/>
          <w:i/>
          <w:iCs/>
          <w:sz w:val="20"/>
          <w:szCs w:val="20"/>
        </w:rPr>
        <w:t>+</w:t>
      </w:r>
      <w:r w:rsidR="004C646A">
        <w:rPr>
          <w:rFonts w:ascii="Arial" w:hAnsi="Arial" w:cs="Arial"/>
          <w:i/>
          <w:iCs/>
          <w:sz w:val="20"/>
          <w:szCs w:val="20"/>
        </w:rPr>
        <w:t>D-Anlage</w:t>
      </w:r>
      <w:r w:rsidR="00F02C31" w:rsidRPr="00E37089">
        <w:rPr>
          <w:rFonts w:ascii="Arial" w:hAnsi="Arial" w:cs="Arial"/>
          <w:i/>
          <w:iCs/>
          <w:sz w:val="20"/>
          <w:szCs w:val="20"/>
        </w:rPr>
        <w:t xml:space="preserve"> von der fortwährenden Einhaltung der anerkannten Innovationskriterien abhängt. </w:t>
      </w:r>
      <w:r w:rsidR="002C4880" w:rsidRPr="00E37089">
        <w:rPr>
          <w:rFonts w:ascii="Arial" w:hAnsi="Arial" w:cs="Arial"/>
          <w:i/>
          <w:iCs/>
          <w:sz w:val="20"/>
          <w:szCs w:val="20"/>
        </w:rPr>
        <w:t>Er/s</w:t>
      </w:r>
      <w:r w:rsidR="00F02C31" w:rsidRPr="00E37089">
        <w:rPr>
          <w:rFonts w:ascii="Arial" w:hAnsi="Arial" w:cs="Arial"/>
          <w:i/>
          <w:iCs/>
          <w:sz w:val="20"/>
          <w:szCs w:val="20"/>
        </w:rPr>
        <w:t>ie sich bewusst</w:t>
      </w:r>
      <w:r w:rsidR="004C646A" w:rsidRPr="004C646A">
        <w:rPr>
          <w:rFonts w:ascii="Arial" w:hAnsi="Arial" w:cs="Arial"/>
          <w:i/>
          <w:iCs/>
          <w:sz w:val="20"/>
          <w:szCs w:val="20"/>
        </w:rPr>
        <w:t xml:space="preserve"> </w:t>
      </w:r>
      <w:r w:rsidR="004C646A" w:rsidRPr="00E37089">
        <w:rPr>
          <w:rFonts w:ascii="Arial" w:hAnsi="Arial" w:cs="Arial"/>
          <w:i/>
          <w:iCs/>
          <w:sz w:val="20"/>
          <w:szCs w:val="20"/>
        </w:rPr>
        <w:t>ist</w:t>
      </w:r>
      <w:r w:rsidR="00F02C31" w:rsidRPr="00E37089">
        <w:rPr>
          <w:rFonts w:ascii="Arial" w:hAnsi="Arial" w:cs="Arial"/>
          <w:i/>
          <w:iCs/>
          <w:sz w:val="20"/>
          <w:szCs w:val="20"/>
        </w:rPr>
        <w:t xml:space="preserve">, dass der teilweise oder vollständige Verlust des innovativen Charakters – aus technischen, betrieblichen oder organisatorischen Gründen – je nach Art und Dauer der Nichteinhaltung zur vorübergehenden Aussetzung oder zum endgültigen Verlust </w:t>
      </w:r>
      <w:r w:rsidR="004C646A">
        <w:rPr>
          <w:rFonts w:ascii="Arial" w:hAnsi="Arial" w:cs="Arial"/>
          <w:i/>
          <w:iCs/>
          <w:sz w:val="20"/>
          <w:szCs w:val="20"/>
        </w:rPr>
        <w:t>der Anerkennung</w:t>
      </w:r>
      <w:r w:rsidR="00F02C31" w:rsidRPr="00E37089">
        <w:rPr>
          <w:rFonts w:ascii="Arial" w:hAnsi="Arial" w:cs="Arial"/>
          <w:i/>
          <w:iCs/>
          <w:sz w:val="20"/>
          <w:szCs w:val="20"/>
        </w:rPr>
        <w:t xml:space="preserve"> führen kann. </w:t>
      </w:r>
      <w:r w:rsidR="002C4880" w:rsidRPr="00E37089">
        <w:rPr>
          <w:rFonts w:ascii="Arial" w:hAnsi="Arial" w:cs="Arial"/>
          <w:i/>
          <w:iCs/>
          <w:sz w:val="20"/>
          <w:szCs w:val="20"/>
        </w:rPr>
        <w:t>Er/sie</w:t>
      </w:r>
      <w:r w:rsidR="00F02C31" w:rsidRPr="00E37089">
        <w:rPr>
          <w:rFonts w:ascii="Arial" w:hAnsi="Arial" w:cs="Arial"/>
          <w:i/>
          <w:iCs/>
          <w:sz w:val="20"/>
          <w:szCs w:val="20"/>
        </w:rPr>
        <w:t xml:space="preserve"> akzeptier</w:t>
      </w:r>
      <w:r w:rsidR="002C4880" w:rsidRPr="00E37089">
        <w:rPr>
          <w:rFonts w:ascii="Arial" w:hAnsi="Arial" w:cs="Arial"/>
          <w:i/>
          <w:iCs/>
          <w:sz w:val="20"/>
          <w:szCs w:val="20"/>
        </w:rPr>
        <w:t>t</w:t>
      </w:r>
      <w:r w:rsidR="00F02C31" w:rsidRPr="00E37089">
        <w:rPr>
          <w:rFonts w:ascii="Arial" w:hAnsi="Arial" w:cs="Arial"/>
          <w:i/>
          <w:iCs/>
          <w:sz w:val="20"/>
          <w:szCs w:val="20"/>
        </w:rPr>
        <w:t xml:space="preserve"> die Anwendung dieser Regeln vorbehaltlos und </w:t>
      </w:r>
      <w:r w:rsidR="002C4880" w:rsidRPr="00E37089">
        <w:rPr>
          <w:rFonts w:ascii="Arial" w:hAnsi="Arial" w:cs="Arial"/>
          <w:i/>
          <w:iCs/>
          <w:sz w:val="20"/>
          <w:szCs w:val="20"/>
        </w:rPr>
        <w:t>wird</w:t>
      </w:r>
      <w:r w:rsidR="00F02C31" w:rsidRPr="00E37089">
        <w:rPr>
          <w:rFonts w:ascii="Arial" w:hAnsi="Arial" w:cs="Arial"/>
          <w:i/>
          <w:iCs/>
          <w:sz w:val="20"/>
          <w:szCs w:val="20"/>
        </w:rPr>
        <w:t xml:space="preserve"> innerhalb von 30 Tagen alle Änderungen melden, die den innovativen Charakter der Anlage betreffen.</w:t>
      </w:r>
    </w:p>
    <w:p w14:paraId="33314E96" w14:textId="43467030" w:rsidR="00286617" w:rsidRPr="00E37089" w:rsidRDefault="00000000" w:rsidP="002C4880">
      <w:pPr>
        <w:pStyle w:val="NormalWeb"/>
        <w:rPr>
          <w:rFonts w:ascii="Arial" w:hAnsi="Arial" w:cs="Arial"/>
          <w:sz w:val="20"/>
          <w:szCs w:val="20"/>
        </w:rPr>
      </w:pPr>
      <w:sdt>
        <w:sdtPr>
          <w:rPr>
            <w:rFonts w:ascii="Arial" w:eastAsiaTheme="minorHAnsi" w:hAnsi="Arial" w:cs="Arial"/>
            <w:sz w:val="20"/>
            <w:szCs w:val="22"/>
            <w:lang w:eastAsia="en-US"/>
          </w:rPr>
          <w:id w:val="1465233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6617" w:rsidRPr="00E37089">
            <w:rPr>
              <w:rFonts w:ascii="Arial" w:eastAsiaTheme="minorHAnsi" w:hAnsi="Arial" w:cs="Arial"/>
              <w:sz w:val="20"/>
              <w:szCs w:val="22"/>
              <w:lang w:eastAsia="en-US"/>
            </w:rPr>
            <w:t>☐</w:t>
          </w:r>
        </w:sdtContent>
      </w:sdt>
      <w:r w:rsidR="00286617" w:rsidRPr="00E37089">
        <w:rPr>
          <w:rFonts w:ascii="Arial" w:eastAsiaTheme="minorHAnsi" w:hAnsi="Arial" w:cs="Arial"/>
          <w:sz w:val="20"/>
          <w:szCs w:val="22"/>
          <w:lang w:eastAsia="en-US"/>
        </w:rPr>
        <w:t xml:space="preserve"> </w:t>
      </w:r>
      <w:r w:rsidR="002C4880" w:rsidRPr="008436DA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k</w:t>
      </w:r>
      <w:r w:rsidR="002C4880" w:rsidRPr="00E37089">
        <w:rPr>
          <w:rFonts w:ascii="Arial" w:hAnsi="Arial" w:cs="Arial"/>
          <w:i/>
          <w:iCs/>
          <w:sz w:val="20"/>
          <w:szCs w:val="20"/>
        </w:rPr>
        <w:t>eine weiteren Bundesbeiträge für denselben Gegenstand oder dieselben Kosten beantragt oder bezogen wurden. Er/sie bestätigt zudem, alle Bundes-, kantonalen oder privaten Finanzierungen im Zusammenhang mit dem Projekt transparent offengelegt zu haben.</w:t>
      </w:r>
    </w:p>
    <w:p w14:paraId="00AED12E" w14:textId="46C4A146" w:rsidR="00802212" w:rsidRPr="00E37089" w:rsidRDefault="00000000" w:rsidP="002C4880">
      <w:pPr>
        <w:spacing w:line="276" w:lineRule="auto"/>
        <w:rPr>
          <w:rFonts w:eastAsia="Times New Roman"/>
          <w:szCs w:val="20"/>
          <w:lang w:eastAsia="en-GB"/>
        </w:rPr>
      </w:pPr>
      <w:sdt>
        <w:sdtPr>
          <w:id w:val="7434562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18E3" w:rsidRPr="00E37089">
            <w:t>☐</w:t>
          </w:r>
        </w:sdtContent>
      </w:sdt>
      <w:r w:rsidR="00AD18E3" w:rsidRPr="00E37089">
        <w:t xml:space="preserve"> </w:t>
      </w:r>
      <w:r w:rsidR="002C4880" w:rsidRPr="00E37089">
        <w:rPr>
          <w:i/>
          <w:iCs/>
          <w:szCs w:val="20"/>
        </w:rPr>
        <w:t>die Anlage ausschliesslich mit Strom aus erneuerbaren Energiequellen im Sinne von Art. 4 Abs. 1 Bst. c des Stromversorgungsgesetzes (</w:t>
      </w:r>
      <w:proofErr w:type="spellStart"/>
      <w:r w:rsidR="002C4880" w:rsidRPr="00E37089">
        <w:rPr>
          <w:i/>
          <w:iCs/>
          <w:szCs w:val="20"/>
        </w:rPr>
        <w:t>StromVG</w:t>
      </w:r>
      <w:proofErr w:type="spellEnd"/>
      <w:r w:rsidR="002C4880" w:rsidRPr="00E37089">
        <w:rPr>
          <w:i/>
          <w:iCs/>
          <w:szCs w:val="20"/>
        </w:rPr>
        <w:t>) betrieben wird.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CB3354" w:rsidRPr="00E37089" w14:paraId="2080E6BD" w14:textId="77777777" w:rsidTr="000745EE">
        <w:trPr>
          <w:trHeight w:val="567"/>
        </w:trPr>
        <w:tc>
          <w:tcPr>
            <w:tcW w:w="2689" w:type="dxa"/>
            <w:vAlign w:val="center"/>
          </w:tcPr>
          <w:p w14:paraId="265C7EF0" w14:textId="006BCE34" w:rsidR="00CB3354" w:rsidRPr="008436DA" w:rsidRDefault="00CB3354" w:rsidP="000745EE">
            <w:pPr>
              <w:spacing w:line="276" w:lineRule="auto"/>
              <w:jc w:val="left"/>
              <w:rPr>
                <w:rFonts w:eastAsia="Times New Roman"/>
                <w:szCs w:val="20"/>
                <w:lang w:eastAsia="en-GB"/>
              </w:rPr>
            </w:pPr>
            <w:r w:rsidRPr="008436DA">
              <w:rPr>
                <w:rFonts w:eastAsia="Times New Roman"/>
                <w:szCs w:val="20"/>
                <w:lang w:eastAsia="en-GB"/>
              </w:rPr>
              <w:t xml:space="preserve">Organisation: </w:t>
            </w:r>
          </w:p>
        </w:tc>
        <w:sdt>
          <w:sdtPr>
            <w:rPr>
              <w:rFonts w:eastAsia="Times New Roman"/>
              <w:szCs w:val="20"/>
              <w:lang w:eastAsia="en-GB"/>
            </w:rPr>
            <w:id w:val="-880942816"/>
            <w:placeholder>
              <w:docPart w:val="FD4A548A90B84F348DCF8A26CB74AB66"/>
            </w:placeholder>
            <w:showingPlcHdr/>
          </w:sdtPr>
          <w:sdtContent>
            <w:tc>
              <w:tcPr>
                <w:tcW w:w="6373" w:type="dxa"/>
                <w:vAlign w:val="center"/>
              </w:tcPr>
              <w:p w14:paraId="457E7CA7" w14:textId="77D1A1BB" w:rsidR="00CB3354" w:rsidRPr="008436DA" w:rsidRDefault="00CB3354" w:rsidP="000745EE">
                <w:pPr>
                  <w:spacing w:after="0" w:line="276" w:lineRule="auto"/>
                  <w:jc w:val="left"/>
                  <w:rPr>
                    <w:rFonts w:eastAsia="Times New Roman"/>
                    <w:szCs w:val="20"/>
                    <w:lang w:eastAsia="en-GB"/>
                  </w:rPr>
                </w:pPr>
                <w:r w:rsidRPr="00E37089">
                  <w:rPr>
                    <w:rStyle w:val="Textedelespacerserv"/>
                  </w:rPr>
                  <w:t>Klicken oder tippen Sie hier, um Text einzugeben.</w:t>
                </w:r>
              </w:p>
            </w:tc>
          </w:sdtContent>
        </w:sdt>
      </w:tr>
      <w:tr w:rsidR="00802212" w:rsidRPr="00E37089" w14:paraId="6B01BBB7" w14:textId="77777777" w:rsidTr="000745EE">
        <w:trPr>
          <w:trHeight w:val="567"/>
        </w:trPr>
        <w:tc>
          <w:tcPr>
            <w:tcW w:w="2689" w:type="dxa"/>
            <w:vAlign w:val="center"/>
          </w:tcPr>
          <w:p w14:paraId="544F4996" w14:textId="4025366A" w:rsidR="00802212" w:rsidRPr="008436DA" w:rsidRDefault="002C4880" w:rsidP="000745EE">
            <w:pPr>
              <w:spacing w:line="276" w:lineRule="auto"/>
              <w:jc w:val="left"/>
              <w:rPr>
                <w:rFonts w:eastAsia="Times New Roman"/>
                <w:szCs w:val="20"/>
                <w:lang w:eastAsia="en-GB"/>
              </w:rPr>
            </w:pPr>
            <w:r w:rsidRPr="008436DA">
              <w:rPr>
                <w:rFonts w:eastAsia="Times New Roman"/>
                <w:szCs w:val="20"/>
                <w:lang w:eastAsia="en-GB"/>
              </w:rPr>
              <w:t>Name, Vorname, Position</w:t>
            </w:r>
            <w:r w:rsidR="00802212" w:rsidRPr="008436DA">
              <w:rPr>
                <w:rFonts w:eastAsia="Times New Roman"/>
                <w:szCs w:val="20"/>
                <w:lang w:eastAsia="en-GB"/>
              </w:rPr>
              <w:t>:</w:t>
            </w:r>
          </w:p>
        </w:tc>
        <w:sdt>
          <w:sdtPr>
            <w:rPr>
              <w:rFonts w:eastAsia="Times New Roman"/>
              <w:szCs w:val="20"/>
              <w:lang w:eastAsia="en-GB"/>
            </w:rPr>
            <w:id w:val="1916743688"/>
            <w:placeholder>
              <w:docPart w:val="07B81BFDC8E3403291ADD663E532AB94"/>
            </w:placeholder>
            <w:showingPlcHdr/>
          </w:sdtPr>
          <w:sdtContent>
            <w:tc>
              <w:tcPr>
                <w:tcW w:w="6373" w:type="dxa"/>
                <w:vAlign w:val="center"/>
              </w:tcPr>
              <w:p w14:paraId="00C6F06A" w14:textId="77777777" w:rsidR="00802212" w:rsidRPr="008436DA" w:rsidRDefault="00802212" w:rsidP="000745EE">
                <w:pPr>
                  <w:spacing w:after="0" w:line="276" w:lineRule="auto"/>
                  <w:jc w:val="left"/>
                  <w:rPr>
                    <w:rFonts w:eastAsia="Times New Roman"/>
                    <w:szCs w:val="20"/>
                    <w:lang w:eastAsia="en-GB"/>
                  </w:rPr>
                </w:pPr>
                <w:r w:rsidRPr="00E37089">
                  <w:rPr>
                    <w:rStyle w:val="Textedelespacerserv"/>
                  </w:rPr>
                  <w:t>Klicken oder tippen Sie hier, um Text einzugeben.</w:t>
                </w:r>
              </w:p>
            </w:tc>
          </w:sdtContent>
        </w:sdt>
      </w:tr>
      <w:tr w:rsidR="00802212" w:rsidRPr="00E37089" w14:paraId="0C7D99B3" w14:textId="77777777" w:rsidTr="000745EE">
        <w:trPr>
          <w:trHeight w:val="1304"/>
        </w:trPr>
        <w:tc>
          <w:tcPr>
            <w:tcW w:w="2689" w:type="dxa"/>
            <w:vAlign w:val="center"/>
          </w:tcPr>
          <w:p w14:paraId="3C8B57F0" w14:textId="7C436276" w:rsidR="00802212" w:rsidRPr="008436DA" w:rsidRDefault="002C4880" w:rsidP="000745EE">
            <w:pPr>
              <w:spacing w:after="0" w:line="276" w:lineRule="auto"/>
              <w:jc w:val="left"/>
              <w:rPr>
                <w:rFonts w:eastAsia="Times New Roman"/>
                <w:szCs w:val="20"/>
                <w:lang w:eastAsia="en-GB"/>
              </w:rPr>
            </w:pPr>
            <w:r w:rsidRPr="008436DA">
              <w:rPr>
                <w:rFonts w:eastAsia="Times New Roman"/>
                <w:szCs w:val="20"/>
                <w:lang w:eastAsia="en-GB"/>
              </w:rPr>
              <w:t>Elektronische Unterschrift</w:t>
            </w:r>
            <w:r w:rsidR="00802212" w:rsidRPr="008436DA">
              <w:rPr>
                <w:rFonts w:eastAsia="Times New Roman"/>
                <w:szCs w:val="20"/>
                <w:lang w:eastAsia="en-GB"/>
              </w:rPr>
              <w:t>:</w:t>
            </w:r>
          </w:p>
        </w:tc>
        <w:tc>
          <w:tcPr>
            <w:tcW w:w="6373" w:type="dxa"/>
            <w:vAlign w:val="center"/>
          </w:tcPr>
          <w:p w14:paraId="48B96C53" w14:textId="77777777" w:rsidR="00802212" w:rsidRPr="008436DA" w:rsidRDefault="00802212" w:rsidP="000745EE">
            <w:pPr>
              <w:spacing w:after="0" w:line="276" w:lineRule="auto"/>
              <w:jc w:val="left"/>
              <w:rPr>
                <w:rFonts w:eastAsia="Times New Roman"/>
                <w:szCs w:val="20"/>
                <w:lang w:eastAsia="en-GB"/>
              </w:rPr>
            </w:pPr>
          </w:p>
        </w:tc>
      </w:tr>
      <w:tr w:rsidR="00802212" w:rsidRPr="00E37089" w14:paraId="610FAEE3" w14:textId="77777777" w:rsidTr="000745EE">
        <w:trPr>
          <w:trHeight w:val="567"/>
        </w:trPr>
        <w:tc>
          <w:tcPr>
            <w:tcW w:w="2689" w:type="dxa"/>
            <w:vAlign w:val="center"/>
          </w:tcPr>
          <w:p w14:paraId="497E30EF" w14:textId="4C6158F8" w:rsidR="00802212" w:rsidRPr="008436DA" w:rsidRDefault="002C4880" w:rsidP="000745EE">
            <w:pPr>
              <w:spacing w:after="0" w:line="276" w:lineRule="auto"/>
              <w:jc w:val="left"/>
              <w:rPr>
                <w:rFonts w:eastAsia="Times New Roman"/>
                <w:szCs w:val="20"/>
                <w:lang w:eastAsia="en-GB"/>
              </w:rPr>
            </w:pPr>
            <w:r w:rsidRPr="008436DA">
              <w:rPr>
                <w:rFonts w:eastAsia="Times New Roman"/>
                <w:szCs w:val="20"/>
                <w:lang w:eastAsia="en-GB"/>
              </w:rPr>
              <w:t>Ort, Datum</w:t>
            </w:r>
            <w:r w:rsidR="00802212" w:rsidRPr="008436DA">
              <w:rPr>
                <w:rFonts w:eastAsia="Times New Roman"/>
                <w:szCs w:val="20"/>
                <w:lang w:eastAsia="en-GB"/>
              </w:rPr>
              <w:t>:</w:t>
            </w:r>
          </w:p>
        </w:tc>
        <w:sdt>
          <w:sdtPr>
            <w:rPr>
              <w:rFonts w:eastAsia="Times New Roman"/>
              <w:szCs w:val="20"/>
              <w:lang w:eastAsia="en-GB"/>
            </w:rPr>
            <w:id w:val="-437527003"/>
            <w:placeholder>
              <w:docPart w:val="18FC19F981F84BC791775457A9ED8439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Content>
            <w:tc>
              <w:tcPr>
                <w:tcW w:w="6373" w:type="dxa"/>
                <w:vAlign w:val="center"/>
              </w:tcPr>
              <w:p w14:paraId="0928108D" w14:textId="77777777" w:rsidR="00802212" w:rsidRPr="008436DA" w:rsidRDefault="00802212" w:rsidP="000745EE">
                <w:pPr>
                  <w:spacing w:after="0" w:line="276" w:lineRule="auto"/>
                  <w:jc w:val="left"/>
                  <w:rPr>
                    <w:rFonts w:eastAsia="Times New Roman"/>
                    <w:szCs w:val="20"/>
                    <w:lang w:eastAsia="en-GB"/>
                  </w:rPr>
                </w:pPr>
                <w:r w:rsidRPr="00E37089">
                  <w:rPr>
                    <w:rStyle w:val="Textedelespacerserv"/>
                  </w:rPr>
                  <w:t>Klicken oder tippen Sie, um ein Datum einzugeben.</w:t>
                </w:r>
              </w:p>
            </w:tc>
          </w:sdtContent>
        </w:sdt>
      </w:tr>
    </w:tbl>
    <w:p w14:paraId="5C3F2C21" w14:textId="77777777" w:rsidR="00802212" w:rsidRPr="00E37089" w:rsidRDefault="00802212" w:rsidP="006A218B"/>
    <w:p w14:paraId="16C9CC89" w14:textId="56B8610F" w:rsidR="00802212" w:rsidRPr="00E37089" w:rsidRDefault="004975AF" w:rsidP="004975AF">
      <w:pPr>
        <w:spacing w:after="160" w:line="259" w:lineRule="auto"/>
        <w:jc w:val="left"/>
        <w:rPr>
          <w:rFonts w:eastAsia="Calibri" w:cs="Times New Roman"/>
          <w:noProof/>
          <w:szCs w:val="16"/>
          <w:lang w:eastAsia="de-DE"/>
        </w:rPr>
      </w:pPr>
      <w:r w:rsidRPr="00E37089">
        <w:br w:type="page"/>
      </w:r>
    </w:p>
    <w:p w14:paraId="2AAFA0D6" w14:textId="045DECB7" w:rsidR="00D30A74" w:rsidRPr="008436DA" w:rsidRDefault="002C4880" w:rsidP="0075792F">
      <w:pPr>
        <w:pStyle w:val="Titre1"/>
        <w:ind w:left="426"/>
        <w:rPr>
          <w:rFonts w:eastAsia="Times New Roman"/>
          <w:lang w:eastAsia="en-GB"/>
        </w:rPr>
      </w:pPr>
      <w:r w:rsidRPr="008436DA">
        <w:rPr>
          <w:rFonts w:eastAsia="Times New Roman"/>
          <w:lang w:eastAsia="en-GB"/>
        </w:rPr>
        <w:lastRenderedPageBreak/>
        <w:t>Liste der obligatorischen Anhänge</w:t>
      </w:r>
    </w:p>
    <w:p w14:paraId="62FB729A" w14:textId="43B67DC8" w:rsidR="00C549A6" w:rsidRPr="008436DA" w:rsidRDefault="00000000" w:rsidP="00030C6A">
      <w:pPr>
        <w:tabs>
          <w:tab w:val="left" w:pos="284"/>
        </w:tabs>
        <w:spacing w:after="0" w:line="276" w:lineRule="auto"/>
        <w:jc w:val="left"/>
        <w:rPr>
          <w:rFonts w:eastAsia="Times New Roman"/>
          <w:szCs w:val="20"/>
          <w:lang w:eastAsia="en-GB"/>
        </w:rPr>
      </w:pPr>
      <w:sdt>
        <w:sdtPr>
          <w:rPr>
            <w:rFonts w:eastAsia="Times New Roman"/>
            <w:szCs w:val="20"/>
            <w:lang w:eastAsia="en-GB"/>
          </w:rPr>
          <w:id w:val="947813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49A6" w:rsidRPr="008436DA">
            <w:rPr>
              <w:rFonts w:ascii="MS Gothic" w:eastAsia="MS Gothic" w:hAnsi="MS Gothic"/>
              <w:szCs w:val="20"/>
              <w:lang w:eastAsia="en-GB"/>
            </w:rPr>
            <w:t>☐</w:t>
          </w:r>
        </w:sdtContent>
      </w:sdt>
      <w:r w:rsidR="00C549A6" w:rsidRPr="008436DA">
        <w:rPr>
          <w:rFonts w:eastAsia="Times New Roman"/>
          <w:szCs w:val="20"/>
          <w:lang w:eastAsia="en-GB"/>
        </w:rPr>
        <w:tab/>
      </w:r>
      <w:r w:rsidR="00F6488C" w:rsidRPr="008436DA">
        <w:rPr>
          <w:rFonts w:eastAsia="Times New Roman"/>
          <w:szCs w:val="20"/>
          <w:lang w:eastAsia="en-GB"/>
        </w:rPr>
        <w:t xml:space="preserve">01: </w:t>
      </w:r>
      <w:r w:rsidR="002C4880" w:rsidRPr="00E37089">
        <w:rPr>
          <w:rFonts w:eastAsia="Times New Roman"/>
          <w:szCs w:val="20"/>
          <w:lang w:eastAsia="en-GB"/>
        </w:rPr>
        <w:t>Detaillierte technische Beschreibung</w:t>
      </w:r>
    </w:p>
    <w:p w14:paraId="63687BD3" w14:textId="620B7AEC" w:rsidR="00C549A6" w:rsidRPr="00E37089" w:rsidRDefault="00000000" w:rsidP="00030C6A">
      <w:pPr>
        <w:tabs>
          <w:tab w:val="left" w:pos="284"/>
        </w:tabs>
        <w:spacing w:after="0" w:line="276" w:lineRule="auto"/>
        <w:jc w:val="left"/>
        <w:rPr>
          <w:rFonts w:eastAsia="Times New Roman"/>
          <w:szCs w:val="20"/>
          <w:lang w:eastAsia="en-GB"/>
        </w:rPr>
      </w:pPr>
      <w:sdt>
        <w:sdtPr>
          <w:rPr>
            <w:rFonts w:eastAsia="Times New Roman"/>
            <w:szCs w:val="20"/>
            <w:lang w:eastAsia="en-GB"/>
          </w:rPr>
          <w:id w:val="-737560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49A6" w:rsidRPr="00E37089">
            <w:rPr>
              <w:rFonts w:ascii="MS Gothic" w:eastAsia="MS Gothic" w:hAnsi="MS Gothic"/>
              <w:szCs w:val="20"/>
              <w:lang w:eastAsia="en-GB"/>
            </w:rPr>
            <w:t>☐</w:t>
          </w:r>
        </w:sdtContent>
      </w:sdt>
      <w:r w:rsidR="00C549A6" w:rsidRPr="00E37089">
        <w:rPr>
          <w:rFonts w:eastAsia="Times New Roman"/>
          <w:szCs w:val="20"/>
          <w:lang w:eastAsia="en-GB"/>
        </w:rPr>
        <w:tab/>
      </w:r>
      <w:r w:rsidR="00F6488C" w:rsidRPr="00E37089">
        <w:rPr>
          <w:rFonts w:eastAsia="Times New Roman"/>
          <w:szCs w:val="20"/>
          <w:lang w:eastAsia="en-GB"/>
        </w:rPr>
        <w:t xml:space="preserve">02: </w:t>
      </w:r>
      <w:r w:rsidR="002C4880" w:rsidRPr="00E37089">
        <w:rPr>
          <w:rFonts w:eastAsia="Times New Roman"/>
          <w:szCs w:val="20"/>
          <w:lang w:eastAsia="en-GB"/>
        </w:rPr>
        <w:t>Messschema und Anschlusskonzept (</w:t>
      </w:r>
      <w:proofErr w:type="spellStart"/>
      <w:r w:rsidR="002C4880" w:rsidRPr="00E37089">
        <w:rPr>
          <w:rFonts w:eastAsia="Times New Roman"/>
          <w:szCs w:val="20"/>
          <w:lang w:eastAsia="en-GB"/>
        </w:rPr>
        <w:t>Einliniendiagramm</w:t>
      </w:r>
      <w:proofErr w:type="spellEnd"/>
      <w:r w:rsidR="002C4880" w:rsidRPr="00E37089">
        <w:rPr>
          <w:rFonts w:eastAsia="Times New Roman"/>
          <w:szCs w:val="20"/>
          <w:lang w:eastAsia="en-GB"/>
        </w:rPr>
        <w:t>)</w:t>
      </w:r>
    </w:p>
    <w:p w14:paraId="38471705" w14:textId="25462C59" w:rsidR="002C4880" w:rsidRPr="00E37089" w:rsidRDefault="00000000" w:rsidP="00030C6A">
      <w:pPr>
        <w:tabs>
          <w:tab w:val="left" w:pos="284"/>
        </w:tabs>
        <w:spacing w:after="0" w:line="276" w:lineRule="auto"/>
        <w:jc w:val="left"/>
        <w:rPr>
          <w:rFonts w:eastAsia="Times New Roman"/>
          <w:szCs w:val="20"/>
          <w:lang w:eastAsia="en-GB"/>
        </w:rPr>
      </w:pPr>
      <w:sdt>
        <w:sdtPr>
          <w:rPr>
            <w:rFonts w:eastAsia="Times New Roman"/>
            <w:szCs w:val="20"/>
            <w:lang w:eastAsia="en-GB"/>
          </w:rPr>
          <w:id w:val="-1666620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3E70" w:rsidRPr="00E37089">
            <w:rPr>
              <w:rFonts w:ascii="MS Gothic" w:eastAsia="MS Gothic" w:hAnsi="MS Gothic"/>
              <w:szCs w:val="20"/>
              <w:lang w:eastAsia="en-GB"/>
            </w:rPr>
            <w:t>☐</w:t>
          </w:r>
        </w:sdtContent>
      </w:sdt>
      <w:r w:rsidR="00C549A6" w:rsidRPr="00E37089">
        <w:rPr>
          <w:rFonts w:eastAsia="Times New Roman"/>
          <w:szCs w:val="20"/>
          <w:lang w:eastAsia="en-GB"/>
        </w:rPr>
        <w:tab/>
      </w:r>
      <w:r w:rsidR="00F6488C" w:rsidRPr="00E37089">
        <w:rPr>
          <w:rFonts w:eastAsia="Times New Roman"/>
          <w:szCs w:val="20"/>
          <w:lang w:eastAsia="en-GB"/>
        </w:rPr>
        <w:t>0</w:t>
      </w:r>
      <w:r w:rsidR="000712E9">
        <w:rPr>
          <w:rFonts w:eastAsia="Times New Roman"/>
          <w:szCs w:val="20"/>
          <w:lang w:eastAsia="en-GB"/>
        </w:rPr>
        <w:t>3</w:t>
      </w:r>
      <w:r w:rsidR="00F6488C" w:rsidRPr="00E37089">
        <w:rPr>
          <w:rFonts w:eastAsia="Times New Roman"/>
          <w:szCs w:val="20"/>
          <w:lang w:eastAsia="en-GB"/>
        </w:rPr>
        <w:t xml:space="preserve">: </w:t>
      </w:r>
      <w:r w:rsidR="002C4880" w:rsidRPr="00E37089">
        <w:rPr>
          <w:rFonts w:eastAsia="Times New Roman"/>
          <w:szCs w:val="20"/>
          <w:lang w:eastAsia="en-GB"/>
        </w:rPr>
        <w:t>Begründung für das/die ausgewählte(n) Innovationskriterium /-kriterien</w:t>
      </w:r>
    </w:p>
    <w:p w14:paraId="44D9AC0E" w14:textId="1ECECE68" w:rsidR="00C549A6" w:rsidRPr="00E37089" w:rsidRDefault="00000000" w:rsidP="00030C6A">
      <w:pPr>
        <w:tabs>
          <w:tab w:val="left" w:pos="284"/>
        </w:tabs>
        <w:spacing w:after="0" w:line="276" w:lineRule="auto"/>
        <w:jc w:val="left"/>
        <w:rPr>
          <w:rFonts w:eastAsia="Times New Roman"/>
          <w:szCs w:val="20"/>
          <w:lang w:eastAsia="en-GB"/>
        </w:rPr>
      </w:pPr>
      <w:sdt>
        <w:sdtPr>
          <w:rPr>
            <w:rFonts w:eastAsia="Times New Roman"/>
            <w:szCs w:val="20"/>
            <w:lang w:eastAsia="en-GB"/>
          </w:rPr>
          <w:id w:val="1523593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49A6" w:rsidRPr="00E37089">
            <w:rPr>
              <w:rFonts w:ascii="MS Gothic" w:eastAsia="MS Gothic" w:hAnsi="MS Gothic"/>
              <w:szCs w:val="20"/>
              <w:lang w:eastAsia="en-GB"/>
            </w:rPr>
            <w:t>☐</w:t>
          </w:r>
        </w:sdtContent>
      </w:sdt>
      <w:r w:rsidR="00C549A6" w:rsidRPr="00E37089">
        <w:rPr>
          <w:rFonts w:eastAsia="Times New Roman"/>
          <w:szCs w:val="20"/>
          <w:lang w:eastAsia="en-GB"/>
        </w:rPr>
        <w:tab/>
      </w:r>
      <w:r w:rsidR="00F6488C" w:rsidRPr="00E37089">
        <w:rPr>
          <w:rFonts w:eastAsia="Times New Roman"/>
          <w:szCs w:val="20"/>
          <w:lang w:eastAsia="en-GB"/>
        </w:rPr>
        <w:t>0</w:t>
      </w:r>
      <w:r w:rsidR="000712E9">
        <w:rPr>
          <w:rFonts w:eastAsia="Times New Roman"/>
          <w:szCs w:val="20"/>
          <w:lang w:eastAsia="en-GB"/>
        </w:rPr>
        <w:t>4</w:t>
      </w:r>
      <w:r w:rsidR="00F6488C" w:rsidRPr="00E37089">
        <w:rPr>
          <w:rFonts w:eastAsia="Times New Roman"/>
          <w:szCs w:val="20"/>
          <w:lang w:eastAsia="en-GB"/>
        </w:rPr>
        <w:t xml:space="preserve">: </w:t>
      </w:r>
      <w:r w:rsidR="002C4880" w:rsidRPr="00E37089">
        <w:rPr>
          <w:rFonts w:eastAsia="Times New Roman"/>
          <w:szCs w:val="20"/>
          <w:lang w:eastAsia="en-GB"/>
        </w:rPr>
        <w:t>Nachweis über die Einreichung des Baugesuchs (Empfangsbestätigung)</w:t>
      </w:r>
    </w:p>
    <w:p w14:paraId="6DAA8148" w14:textId="1DC65ACF" w:rsidR="00C549A6" w:rsidRPr="00E37089" w:rsidRDefault="00000000" w:rsidP="00030C6A">
      <w:pPr>
        <w:tabs>
          <w:tab w:val="left" w:pos="284"/>
        </w:tabs>
        <w:spacing w:after="0" w:line="276" w:lineRule="auto"/>
        <w:jc w:val="left"/>
        <w:rPr>
          <w:rFonts w:eastAsia="Times New Roman"/>
          <w:szCs w:val="20"/>
          <w:lang w:eastAsia="en-GB"/>
        </w:rPr>
      </w:pPr>
      <w:sdt>
        <w:sdtPr>
          <w:rPr>
            <w:rFonts w:eastAsia="Times New Roman"/>
            <w:szCs w:val="20"/>
            <w:lang w:eastAsia="en-GB"/>
          </w:rPr>
          <w:id w:val="1594824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49A6" w:rsidRPr="00E37089">
            <w:rPr>
              <w:rFonts w:ascii="MS Gothic" w:eastAsia="MS Gothic" w:hAnsi="MS Gothic"/>
              <w:szCs w:val="20"/>
              <w:lang w:eastAsia="en-GB"/>
            </w:rPr>
            <w:t>☐</w:t>
          </w:r>
        </w:sdtContent>
      </w:sdt>
      <w:r w:rsidR="00C549A6" w:rsidRPr="00E37089">
        <w:rPr>
          <w:rFonts w:eastAsia="Times New Roman"/>
          <w:szCs w:val="20"/>
          <w:lang w:eastAsia="en-GB"/>
        </w:rPr>
        <w:tab/>
      </w:r>
      <w:r w:rsidR="00F6488C" w:rsidRPr="00E37089">
        <w:rPr>
          <w:rFonts w:eastAsia="Times New Roman"/>
          <w:szCs w:val="20"/>
          <w:lang w:eastAsia="en-GB"/>
        </w:rPr>
        <w:t>0</w:t>
      </w:r>
      <w:r w:rsidR="000712E9">
        <w:rPr>
          <w:rFonts w:eastAsia="Times New Roman"/>
          <w:szCs w:val="20"/>
          <w:lang w:eastAsia="en-GB"/>
        </w:rPr>
        <w:t>5</w:t>
      </w:r>
      <w:r w:rsidR="00F6488C" w:rsidRPr="00E37089">
        <w:rPr>
          <w:rFonts w:eastAsia="Times New Roman"/>
          <w:szCs w:val="20"/>
          <w:lang w:eastAsia="en-GB"/>
        </w:rPr>
        <w:t xml:space="preserve">: </w:t>
      </w:r>
      <w:r w:rsidR="002C4880" w:rsidRPr="00E37089">
        <w:rPr>
          <w:rFonts w:eastAsia="Times New Roman"/>
          <w:szCs w:val="20"/>
          <w:lang w:eastAsia="en-GB"/>
        </w:rPr>
        <w:t>Auszug aus dem Handelsregister (falls zutreffend)</w:t>
      </w:r>
    </w:p>
    <w:p w14:paraId="412E8C16" w14:textId="2635E0F9" w:rsidR="00C549A6" w:rsidRPr="00E37089" w:rsidRDefault="00000000" w:rsidP="00030C6A">
      <w:pPr>
        <w:tabs>
          <w:tab w:val="left" w:pos="284"/>
        </w:tabs>
        <w:spacing w:after="0" w:line="276" w:lineRule="auto"/>
        <w:jc w:val="left"/>
        <w:rPr>
          <w:rFonts w:eastAsia="Times New Roman"/>
          <w:szCs w:val="20"/>
          <w:lang w:eastAsia="en-GB"/>
        </w:rPr>
      </w:pPr>
      <w:sdt>
        <w:sdtPr>
          <w:rPr>
            <w:rFonts w:eastAsia="Times New Roman"/>
            <w:szCs w:val="20"/>
            <w:lang w:eastAsia="en-GB"/>
          </w:rPr>
          <w:id w:val="1985342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49A6" w:rsidRPr="00E37089">
            <w:rPr>
              <w:rFonts w:ascii="MS Gothic" w:eastAsia="MS Gothic" w:hAnsi="MS Gothic"/>
              <w:szCs w:val="20"/>
              <w:lang w:eastAsia="en-GB"/>
            </w:rPr>
            <w:t>☐</w:t>
          </w:r>
        </w:sdtContent>
      </w:sdt>
      <w:r w:rsidR="00C549A6" w:rsidRPr="00E37089">
        <w:rPr>
          <w:rFonts w:eastAsia="Times New Roman"/>
          <w:szCs w:val="20"/>
          <w:lang w:eastAsia="en-GB"/>
        </w:rPr>
        <w:tab/>
      </w:r>
      <w:r w:rsidR="00F6488C" w:rsidRPr="00E37089">
        <w:rPr>
          <w:rFonts w:eastAsia="Times New Roman"/>
          <w:szCs w:val="20"/>
          <w:lang w:eastAsia="en-GB"/>
        </w:rPr>
        <w:t>0</w:t>
      </w:r>
      <w:r w:rsidR="000712E9">
        <w:rPr>
          <w:rFonts w:eastAsia="Times New Roman"/>
          <w:szCs w:val="20"/>
          <w:lang w:eastAsia="en-GB"/>
        </w:rPr>
        <w:t>6</w:t>
      </w:r>
      <w:r w:rsidR="00F6488C" w:rsidRPr="00E37089">
        <w:rPr>
          <w:rFonts w:eastAsia="Times New Roman"/>
          <w:szCs w:val="20"/>
          <w:lang w:eastAsia="en-GB"/>
        </w:rPr>
        <w:t xml:space="preserve">: </w:t>
      </w:r>
      <w:r w:rsidR="002C4880" w:rsidRPr="00E37089">
        <w:rPr>
          <w:rFonts w:eastAsia="Times New Roman"/>
          <w:szCs w:val="20"/>
          <w:lang w:eastAsia="en-GB"/>
        </w:rPr>
        <w:t>Lageplan / Grundstücksplan</w:t>
      </w:r>
    </w:p>
    <w:p w14:paraId="31C0F53F" w14:textId="4EC12D9A" w:rsidR="00C549A6" w:rsidRPr="00E37089" w:rsidRDefault="00000000" w:rsidP="00030C6A">
      <w:pPr>
        <w:tabs>
          <w:tab w:val="left" w:pos="284"/>
        </w:tabs>
        <w:spacing w:after="0" w:line="276" w:lineRule="auto"/>
        <w:jc w:val="left"/>
        <w:rPr>
          <w:rFonts w:eastAsia="Times New Roman"/>
          <w:szCs w:val="20"/>
          <w:lang w:eastAsia="en-GB"/>
        </w:rPr>
      </w:pPr>
      <w:sdt>
        <w:sdtPr>
          <w:rPr>
            <w:rFonts w:eastAsia="Times New Roman"/>
            <w:szCs w:val="20"/>
            <w:lang w:eastAsia="en-GB"/>
          </w:rPr>
          <w:id w:val="-16370240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49A6" w:rsidRPr="00E37089">
            <w:rPr>
              <w:rFonts w:ascii="MS Gothic" w:eastAsia="MS Gothic" w:hAnsi="MS Gothic"/>
              <w:szCs w:val="20"/>
              <w:lang w:eastAsia="en-GB"/>
            </w:rPr>
            <w:t>☐</w:t>
          </w:r>
        </w:sdtContent>
      </w:sdt>
      <w:r w:rsidR="00C549A6" w:rsidRPr="00E37089">
        <w:rPr>
          <w:rFonts w:eastAsia="Times New Roman"/>
          <w:szCs w:val="20"/>
          <w:lang w:eastAsia="en-GB"/>
        </w:rPr>
        <w:tab/>
      </w:r>
      <w:r w:rsidR="00F6488C" w:rsidRPr="00E37089">
        <w:rPr>
          <w:rFonts w:eastAsia="Times New Roman"/>
          <w:szCs w:val="20"/>
          <w:lang w:eastAsia="en-GB"/>
        </w:rPr>
        <w:t>0</w:t>
      </w:r>
      <w:r w:rsidR="000712E9">
        <w:rPr>
          <w:rFonts w:eastAsia="Times New Roman"/>
          <w:szCs w:val="20"/>
          <w:lang w:eastAsia="en-GB"/>
        </w:rPr>
        <w:t>7</w:t>
      </w:r>
      <w:r w:rsidR="00F6488C" w:rsidRPr="00E37089">
        <w:rPr>
          <w:rFonts w:eastAsia="Times New Roman"/>
          <w:szCs w:val="20"/>
          <w:lang w:eastAsia="en-GB"/>
        </w:rPr>
        <w:t xml:space="preserve">: </w:t>
      </w:r>
      <w:r w:rsidR="002C4880" w:rsidRPr="00E37089">
        <w:rPr>
          <w:rFonts w:eastAsia="Times New Roman"/>
          <w:szCs w:val="20"/>
          <w:lang w:eastAsia="en-GB"/>
        </w:rPr>
        <w:t xml:space="preserve">Sonstige Anhänge (bitte angeben): </w:t>
      </w:r>
      <w:sdt>
        <w:sdtPr>
          <w:rPr>
            <w:rFonts w:eastAsia="Times New Roman"/>
            <w:szCs w:val="20"/>
            <w:lang w:eastAsia="en-GB"/>
          </w:rPr>
          <w:id w:val="-166483746"/>
          <w:placeholder>
            <w:docPart w:val="5EDC697825DF4227A13966CF24E6ACBD"/>
          </w:placeholder>
          <w:showingPlcHdr/>
        </w:sdtPr>
        <w:sdtContent>
          <w:r w:rsidR="0075792F" w:rsidRPr="008436DA">
            <w:rPr>
              <w:rStyle w:val="Textedelespacerserv"/>
            </w:rPr>
            <w:t>Klicken oder tippen Sie hier, um Text einzugeben.</w:t>
          </w:r>
        </w:sdtContent>
      </w:sdt>
    </w:p>
    <w:p w14:paraId="173DB2C9" w14:textId="77777777" w:rsidR="00F6488C" w:rsidRPr="00E37089" w:rsidRDefault="00F6488C" w:rsidP="00030C6A">
      <w:pPr>
        <w:tabs>
          <w:tab w:val="left" w:pos="284"/>
        </w:tabs>
        <w:spacing w:after="0" w:line="276" w:lineRule="auto"/>
        <w:jc w:val="left"/>
        <w:rPr>
          <w:rFonts w:eastAsia="Times New Roman"/>
          <w:szCs w:val="20"/>
          <w:lang w:eastAsia="en-GB"/>
        </w:rPr>
      </w:pPr>
    </w:p>
    <w:p w14:paraId="715E2728" w14:textId="49A1595F" w:rsidR="00F6488C" w:rsidRPr="00E37089" w:rsidRDefault="002C4880" w:rsidP="00030C6A">
      <w:pPr>
        <w:tabs>
          <w:tab w:val="left" w:pos="284"/>
        </w:tabs>
        <w:spacing w:after="0" w:line="276" w:lineRule="auto"/>
        <w:jc w:val="left"/>
        <w:rPr>
          <w:rFonts w:eastAsia="Times New Roman"/>
          <w:szCs w:val="20"/>
          <w:lang w:eastAsia="en-GB"/>
        </w:rPr>
      </w:pPr>
      <w:r w:rsidRPr="00E37089">
        <w:rPr>
          <w:rFonts w:eastAsia="Times New Roman"/>
          <w:szCs w:val="20"/>
          <w:lang w:eastAsia="en-GB"/>
        </w:rPr>
        <w:t>Die Anhänge müssen mit 01 bis 08 nummeriert sein.</w:t>
      </w:r>
    </w:p>
    <w:p w14:paraId="4090A894" w14:textId="00A34415" w:rsidR="00C549A6" w:rsidRPr="008436DA" w:rsidRDefault="002C4880" w:rsidP="003E5B98">
      <w:pPr>
        <w:pStyle w:val="Titre1"/>
        <w:rPr>
          <w:rFonts w:eastAsia="Times New Roman"/>
          <w:lang w:eastAsia="en-GB"/>
        </w:rPr>
      </w:pPr>
      <w:r w:rsidRPr="008436DA">
        <w:rPr>
          <w:rFonts w:eastAsia="Times New Roman"/>
          <w:lang w:eastAsia="en-GB"/>
        </w:rPr>
        <w:t>Übermittlung</w:t>
      </w:r>
    </w:p>
    <w:p w14:paraId="7B0F3D41" w14:textId="77777777" w:rsidR="00866AF5" w:rsidRDefault="00866AF5" w:rsidP="00C549A6">
      <w:pPr>
        <w:spacing w:after="0" w:line="276" w:lineRule="auto"/>
        <w:rPr>
          <w:rFonts w:eastAsia="Times New Roman"/>
          <w:szCs w:val="20"/>
          <w:lang w:eastAsia="en-GB"/>
        </w:rPr>
      </w:pPr>
    </w:p>
    <w:p w14:paraId="0B2EFF99" w14:textId="198D8825" w:rsidR="00866AF5" w:rsidRDefault="00866AF5" w:rsidP="00C549A6">
      <w:pPr>
        <w:spacing w:after="0" w:line="276" w:lineRule="auto"/>
        <w:rPr>
          <w:rFonts w:eastAsia="Times New Roman"/>
          <w:szCs w:val="20"/>
          <w:lang w:eastAsia="en-GB"/>
        </w:rPr>
      </w:pPr>
      <w:r>
        <w:rPr>
          <w:rFonts w:eastAsia="Times New Roman"/>
          <w:szCs w:val="20"/>
          <w:lang w:eastAsia="en-GB"/>
        </w:rPr>
        <w:t>Das Gesuch ist</w:t>
      </w:r>
      <w:r w:rsidRPr="00E37089">
        <w:rPr>
          <w:rFonts w:eastAsia="Times New Roman"/>
          <w:szCs w:val="20"/>
          <w:lang w:eastAsia="en-GB"/>
        </w:rPr>
        <w:t xml:space="preserve"> vorzugsweise auf elektronischem Weg </w:t>
      </w:r>
      <w:r>
        <w:rPr>
          <w:rFonts w:eastAsia="Times New Roman"/>
          <w:szCs w:val="20"/>
          <w:lang w:eastAsia="en-GB"/>
        </w:rPr>
        <w:t xml:space="preserve">an folgende </w:t>
      </w:r>
      <w:r w:rsidR="00376D30">
        <w:rPr>
          <w:rFonts w:eastAsia="Times New Roman"/>
          <w:szCs w:val="20"/>
          <w:lang w:eastAsia="en-GB"/>
        </w:rPr>
        <w:t>E-Mail-</w:t>
      </w:r>
      <w:r>
        <w:rPr>
          <w:rFonts w:eastAsia="Times New Roman"/>
          <w:szCs w:val="20"/>
          <w:lang w:eastAsia="en-GB"/>
        </w:rPr>
        <w:t xml:space="preserve">Adresse </w:t>
      </w:r>
      <w:r w:rsidRPr="00E37089">
        <w:rPr>
          <w:rFonts w:eastAsia="Times New Roman"/>
          <w:szCs w:val="20"/>
          <w:lang w:eastAsia="en-GB"/>
        </w:rPr>
        <w:t>ein</w:t>
      </w:r>
      <w:r>
        <w:rPr>
          <w:rFonts w:eastAsia="Times New Roman"/>
          <w:szCs w:val="20"/>
          <w:lang w:eastAsia="en-GB"/>
        </w:rPr>
        <w:t>zureichen:</w:t>
      </w:r>
    </w:p>
    <w:p w14:paraId="0073BEF0" w14:textId="77777777" w:rsidR="00866AF5" w:rsidRDefault="00866AF5" w:rsidP="00C549A6">
      <w:pPr>
        <w:spacing w:after="0" w:line="276" w:lineRule="auto"/>
        <w:rPr>
          <w:rFonts w:eastAsia="Times New Roman"/>
          <w:szCs w:val="20"/>
          <w:lang w:eastAsia="en-GB"/>
        </w:rPr>
      </w:pPr>
    </w:p>
    <w:p w14:paraId="1F9AEAD1" w14:textId="222B940D" w:rsidR="00C549A6" w:rsidRPr="001C2302" w:rsidRDefault="00376D30" w:rsidP="00C549A6">
      <w:pPr>
        <w:spacing w:after="0" w:line="276" w:lineRule="auto"/>
        <w:rPr>
          <w:rFonts w:eastAsia="Times New Roman"/>
          <w:i/>
          <w:iCs/>
          <w:szCs w:val="20"/>
          <w:lang w:eastAsia="en-GB"/>
        </w:rPr>
      </w:pPr>
      <w:hyperlink r:id="rId9" w:history="1">
        <w:r w:rsidRPr="001C2302">
          <w:rPr>
            <w:rStyle w:val="Lienhypertexte"/>
            <w:rFonts w:eastAsia="Times New Roman"/>
            <w:i/>
            <w:iCs/>
            <w:szCs w:val="20"/>
            <w:lang w:eastAsia="en-GB"/>
          </w:rPr>
          <w:t>200MW_PD@bfe.admin.ch</w:t>
        </w:r>
      </w:hyperlink>
    </w:p>
    <w:p w14:paraId="0344B6B3" w14:textId="77777777" w:rsidR="00A52C2D" w:rsidRPr="001C2302" w:rsidRDefault="00A52C2D" w:rsidP="00C549A6">
      <w:pPr>
        <w:spacing w:after="0" w:line="276" w:lineRule="auto"/>
        <w:rPr>
          <w:rFonts w:eastAsia="Times New Roman"/>
          <w:i/>
          <w:iCs/>
          <w:szCs w:val="20"/>
          <w:lang w:eastAsia="en-GB"/>
        </w:rPr>
      </w:pPr>
    </w:p>
    <w:p w14:paraId="27C2848D" w14:textId="77777777" w:rsidR="002C4880" w:rsidRPr="00E37089" w:rsidRDefault="002C4880" w:rsidP="002C4880">
      <w:pPr>
        <w:spacing w:after="0" w:line="276" w:lineRule="auto"/>
        <w:rPr>
          <w:rFonts w:eastAsia="Times New Roman"/>
          <w:szCs w:val="20"/>
          <w:lang w:eastAsia="en-GB"/>
        </w:rPr>
      </w:pPr>
      <w:r w:rsidRPr="00E37089">
        <w:rPr>
          <w:rFonts w:eastAsia="Times New Roman"/>
          <w:szCs w:val="20"/>
          <w:lang w:eastAsia="en-GB"/>
        </w:rPr>
        <w:t xml:space="preserve">Alle Anhänge müssen im elektronisch lesbaren </w:t>
      </w:r>
      <w:proofErr w:type="gramStart"/>
      <w:r w:rsidRPr="00E37089">
        <w:rPr>
          <w:rFonts w:eastAsia="Times New Roman"/>
          <w:szCs w:val="20"/>
          <w:lang w:eastAsia="en-GB"/>
        </w:rPr>
        <w:t>PDF-Format</w:t>
      </w:r>
      <w:proofErr w:type="gramEnd"/>
      <w:r w:rsidRPr="00E37089">
        <w:rPr>
          <w:rFonts w:eastAsia="Times New Roman"/>
          <w:szCs w:val="20"/>
          <w:lang w:eastAsia="en-GB"/>
        </w:rPr>
        <w:t xml:space="preserve"> beigefügt, eindeutig benannt und mit einem</w:t>
      </w:r>
    </w:p>
    <w:p w14:paraId="6C63EC70" w14:textId="77777777" w:rsidR="002C4880" w:rsidRPr="00E37089" w:rsidRDefault="002C4880" w:rsidP="002C4880">
      <w:pPr>
        <w:spacing w:after="0" w:line="276" w:lineRule="auto"/>
        <w:rPr>
          <w:rFonts w:eastAsia="Times New Roman"/>
          <w:szCs w:val="20"/>
          <w:lang w:eastAsia="en-GB"/>
        </w:rPr>
      </w:pPr>
      <w:r w:rsidRPr="00E37089">
        <w:rPr>
          <w:rFonts w:eastAsia="Times New Roman"/>
          <w:szCs w:val="20"/>
          <w:lang w:eastAsia="en-GB"/>
        </w:rPr>
        <w:t>Zeitstempel versehen sein.</w:t>
      </w:r>
    </w:p>
    <w:p w14:paraId="4A0A7DF8" w14:textId="77777777" w:rsidR="002C4880" w:rsidRPr="00E37089" w:rsidRDefault="002C4880" w:rsidP="002C4880">
      <w:pPr>
        <w:spacing w:after="0" w:line="276" w:lineRule="auto"/>
        <w:rPr>
          <w:rFonts w:eastAsia="Times New Roman"/>
          <w:szCs w:val="20"/>
          <w:lang w:eastAsia="en-GB"/>
        </w:rPr>
      </w:pPr>
    </w:p>
    <w:p w14:paraId="51199656" w14:textId="2A7C6E38" w:rsidR="002C4880" w:rsidRDefault="002C4880" w:rsidP="002C4880">
      <w:pPr>
        <w:spacing w:after="0" w:line="276" w:lineRule="auto"/>
        <w:rPr>
          <w:rFonts w:eastAsia="Times New Roman"/>
          <w:szCs w:val="20"/>
          <w:lang w:eastAsia="en-GB"/>
        </w:rPr>
      </w:pPr>
      <w:r w:rsidRPr="00E37089">
        <w:rPr>
          <w:rFonts w:eastAsia="Times New Roman"/>
          <w:szCs w:val="20"/>
          <w:lang w:eastAsia="en-GB"/>
        </w:rPr>
        <w:t xml:space="preserve">Bei Einreichung des </w:t>
      </w:r>
      <w:r w:rsidR="009256B5" w:rsidRPr="00E37089">
        <w:rPr>
          <w:rFonts w:eastAsia="Times New Roman"/>
          <w:szCs w:val="20"/>
          <w:lang w:eastAsia="en-GB"/>
        </w:rPr>
        <w:t>Gesuchs</w:t>
      </w:r>
      <w:r w:rsidRPr="00E37089">
        <w:rPr>
          <w:rFonts w:eastAsia="Times New Roman"/>
          <w:szCs w:val="20"/>
          <w:lang w:eastAsia="en-GB"/>
        </w:rPr>
        <w:t xml:space="preserve"> per Post sind die Unterlagen an folgende Adresse zu senden:</w:t>
      </w:r>
    </w:p>
    <w:p w14:paraId="1E001436" w14:textId="77777777" w:rsidR="00376D30" w:rsidRPr="00E37089" w:rsidRDefault="00376D30" w:rsidP="002C4880">
      <w:pPr>
        <w:spacing w:after="0" w:line="276" w:lineRule="auto"/>
        <w:rPr>
          <w:rFonts w:eastAsia="Times New Roman"/>
          <w:szCs w:val="20"/>
          <w:lang w:eastAsia="en-GB"/>
        </w:rPr>
      </w:pPr>
    </w:p>
    <w:p w14:paraId="546566E2" w14:textId="0AA635A8" w:rsidR="002C4880" w:rsidRPr="00E37089" w:rsidRDefault="002C4880" w:rsidP="001C2302">
      <w:pPr>
        <w:spacing w:after="0" w:line="276" w:lineRule="auto"/>
        <w:rPr>
          <w:rFonts w:eastAsia="Times New Roman"/>
          <w:i/>
          <w:iCs/>
          <w:szCs w:val="20"/>
          <w:lang w:eastAsia="en-GB"/>
        </w:rPr>
      </w:pPr>
      <w:r w:rsidRPr="00E37089">
        <w:rPr>
          <w:rFonts w:eastAsia="Times New Roman"/>
          <w:i/>
          <w:iCs/>
          <w:szCs w:val="20"/>
          <w:lang w:eastAsia="en-GB"/>
        </w:rPr>
        <w:t>Bundesamt für Energie, Pulverstrasse 13, CH-3063 Ittigen</w:t>
      </w:r>
    </w:p>
    <w:p w14:paraId="66B5252C" w14:textId="77777777" w:rsidR="002C4880" w:rsidRPr="00E37089" w:rsidRDefault="002C4880" w:rsidP="002C4880">
      <w:pPr>
        <w:spacing w:after="0" w:line="276" w:lineRule="auto"/>
        <w:rPr>
          <w:rFonts w:eastAsia="Times New Roman"/>
          <w:szCs w:val="20"/>
          <w:lang w:eastAsia="en-GB"/>
        </w:rPr>
      </w:pPr>
    </w:p>
    <w:p w14:paraId="33D7E428" w14:textId="1B308418" w:rsidR="00C549A6" w:rsidRPr="00E37089" w:rsidRDefault="009256B5" w:rsidP="002C4880">
      <w:pPr>
        <w:spacing w:after="0" w:line="276" w:lineRule="auto"/>
        <w:rPr>
          <w:rFonts w:eastAsia="Times New Roman"/>
          <w:szCs w:val="20"/>
          <w:lang w:eastAsia="en-GB"/>
        </w:rPr>
      </w:pPr>
      <w:r w:rsidRPr="00E37089">
        <w:rPr>
          <w:rFonts w:eastAsia="Times New Roman"/>
          <w:szCs w:val="20"/>
          <w:lang w:eastAsia="en-GB"/>
        </w:rPr>
        <w:t>Das Gesuch</w:t>
      </w:r>
      <w:r w:rsidR="002C4880" w:rsidRPr="00E37089">
        <w:rPr>
          <w:rFonts w:eastAsia="Times New Roman"/>
          <w:szCs w:val="20"/>
          <w:lang w:eastAsia="en-GB"/>
        </w:rPr>
        <w:t xml:space="preserve"> gilt erst dann als eingereicht, wenn das BFE eine Empfangsbestätigung ausgestellt hat.</w:t>
      </w:r>
    </w:p>
    <w:sectPr w:rsidR="00C549A6" w:rsidRPr="00E37089" w:rsidSect="00E56E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39" w:code="9"/>
      <w:pgMar w:top="2694" w:right="1134" w:bottom="907" w:left="1701" w:header="709" w:footer="3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FA34D" w14:textId="77777777" w:rsidR="003E1C2D" w:rsidRDefault="003E1C2D" w:rsidP="00D30A74">
      <w:pPr>
        <w:spacing w:line="240" w:lineRule="auto"/>
      </w:pPr>
      <w:r>
        <w:separator/>
      </w:r>
    </w:p>
    <w:p w14:paraId="7928AA18" w14:textId="77777777" w:rsidR="003E1C2D" w:rsidRDefault="003E1C2D"/>
    <w:p w14:paraId="281254DB" w14:textId="77777777" w:rsidR="003E1C2D" w:rsidRDefault="003E1C2D"/>
    <w:p w14:paraId="624E0C08" w14:textId="77777777" w:rsidR="003E1C2D" w:rsidRDefault="003E1C2D"/>
    <w:p w14:paraId="67306AC4" w14:textId="77777777" w:rsidR="003E1C2D" w:rsidRDefault="003E1C2D"/>
  </w:endnote>
  <w:endnote w:type="continuationSeparator" w:id="0">
    <w:p w14:paraId="1B19F8E4" w14:textId="77777777" w:rsidR="003E1C2D" w:rsidRDefault="003E1C2D" w:rsidP="00D30A74">
      <w:pPr>
        <w:spacing w:line="240" w:lineRule="auto"/>
      </w:pPr>
      <w:r>
        <w:continuationSeparator/>
      </w:r>
    </w:p>
    <w:p w14:paraId="4E6DF4CE" w14:textId="77777777" w:rsidR="003E1C2D" w:rsidRDefault="003E1C2D"/>
    <w:p w14:paraId="6B556298" w14:textId="77777777" w:rsidR="003E1C2D" w:rsidRDefault="003E1C2D"/>
    <w:p w14:paraId="45B4404E" w14:textId="77777777" w:rsidR="003E1C2D" w:rsidRDefault="003E1C2D"/>
    <w:p w14:paraId="2F13B725" w14:textId="77777777" w:rsidR="003E1C2D" w:rsidRDefault="003E1C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166A6" w14:textId="4809BEAB" w:rsidR="00B22A2D" w:rsidRPr="00C72EDF" w:rsidRDefault="00B22A2D" w:rsidP="00E56E56">
    <w:pPr>
      <w:tabs>
        <w:tab w:val="left" w:pos="1774"/>
      </w:tabs>
      <w:spacing w:before="120" w:line="240" w:lineRule="exact"/>
      <w:rPr>
        <w:sz w:val="16"/>
        <w:szCs w:val="16"/>
      </w:rPr>
    </w:pPr>
    <w:r w:rsidRPr="00C72EDF">
      <w:rPr>
        <w:sz w:val="16"/>
        <w:szCs w:val="16"/>
      </w:rPr>
      <w:fldChar w:fldCharType="begin"/>
    </w:r>
    <w:r w:rsidRPr="00C72EDF">
      <w:rPr>
        <w:sz w:val="16"/>
        <w:szCs w:val="16"/>
      </w:rPr>
      <w:instrText>PAGE   \* MERGEFORMAT</w:instrText>
    </w:r>
    <w:r w:rsidRPr="00C72EDF">
      <w:rPr>
        <w:sz w:val="16"/>
        <w:szCs w:val="16"/>
      </w:rPr>
      <w:fldChar w:fldCharType="separate"/>
    </w:r>
    <w:r w:rsidR="00FE12CA" w:rsidRPr="00FE12CA">
      <w:rPr>
        <w:noProof/>
        <w:sz w:val="16"/>
        <w:szCs w:val="16"/>
        <w:lang w:val="de-DE"/>
      </w:rPr>
      <w:t>8</w:t>
    </w:r>
    <w:r w:rsidRPr="00C72EDF">
      <w:rPr>
        <w:sz w:val="16"/>
        <w:szCs w:val="16"/>
      </w:rPr>
      <w:fldChar w:fldCharType="end"/>
    </w:r>
    <w:r w:rsidRPr="00C72EDF">
      <w:rPr>
        <w:sz w:val="16"/>
        <w:szCs w:val="16"/>
      </w:rPr>
      <w:t>/</w:t>
    </w:r>
    <w:r w:rsidRPr="00C72EDF">
      <w:rPr>
        <w:sz w:val="16"/>
        <w:szCs w:val="16"/>
      </w:rPr>
      <w:fldChar w:fldCharType="begin"/>
    </w:r>
    <w:r w:rsidRPr="00C72EDF">
      <w:rPr>
        <w:sz w:val="16"/>
        <w:szCs w:val="16"/>
      </w:rPr>
      <w:instrText xml:space="preserve"> NUMPAGES  \* Arabic  \* MERGEFORMAT </w:instrText>
    </w:r>
    <w:r w:rsidRPr="00C72EDF">
      <w:rPr>
        <w:sz w:val="16"/>
        <w:szCs w:val="16"/>
      </w:rPr>
      <w:fldChar w:fldCharType="separate"/>
    </w:r>
    <w:r w:rsidR="00FE12CA">
      <w:rPr>
        <w:noProof/>
        <w:sz w:val="16"/>
        <w:szCs w:val="16"/>
      </w:rPr>
      <w:t>9</w:t>
    </w:r>
    <w:r w:rsidRPr="00C72EDF">
      <w:rPr>
        <w:noProof/>
        <w:sz w:val="16"/>
        <w:szCs w:val="16"/>
      </w:rPr>
      <w:fldChar w:fldCharType="end"/>
    </w:r>
    <w:r>
      <w:rPr>
        <w:noProof/>
        <w:sz w:val="16"/>
        <w:szCs w:val="16"/>
      </w:rPr>
      <w:tab/>
    </w:r>
  </w:p>
  <w:p w14:paraId="0CFB94BF" w14:textId="77777777" w:rsidR="00B22A2D" w:rsidRDefault="00B22A2D"/>
  <w:p w14:paraId="2775213A" w14:textId="77777777" w:rsidR="00B22A2D" w:rsidRDefault="00B22A2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3E12F" w14:textId="0E053665" w:rsidR="00B22A2D" w:rsidRPr="00C72EDF" w:rsidRDefault="00B22A2D" w:rsidP="00E56E56">
    <w:pPr>
      <w:tabs>
        <w:tab w:val="right" w:pos="9072"/>
      </w:tabs>
      <w:spacing w:before="120" w:line="240" w:lineRule="exact"/>
      <w:rPr>
        <w:sz w:val="16"/>
        <w:szCs w:val="16"/>
      </w:rPr>
    </w:pPr>
    <w:r w:rsidRPr="00C72EDF">
      <w:rPr>
        <w:sz w:val="16"/>
        <w:szCs w:val="16"/>
      </w:rPr>
      <w:tab/>
    </w:r>
    <w:r w:rsidRPr="00C72EDF">
      <w:rPr>
        <w:sz w:val="16"/>
        <w:szCs w:val="16"/>
      </w:rPr>
      <w:fldChar w:fldCharType="begin"/>
    </w:r>
    <w:r w:rsidRPr="00C72EDF">
      <w:rPr>
        <w:sz w:val="16"/>
        <w:szCs w:val="16"/>
      </w:rPr>
      <w:instrText>PAGE   \* MERGEFORMAT</w:instrText>
    </w:r>
    <w:r w:rsidRPr="00C72EDF">
      <w:rPr>
        <w:sz w:val="16"/>
        <w:szCs w:val="16"/>
      </w:rPr>
      <w:fldChar w:fldCharType="separate"/>
    </w:r>
    <w:r w:rsidR="00FE12CA" w:rsidRPr="00FE12CA">
      <w:rPr>
        <w:noProof/>
        <w:sz w:val="16"/>
        <w:szCs w:val="16"/>
        <w:lang w:val="de-DE"/>
      </w:rPr>
      <w:t>9</w:t>
    </w:r>
    <w:r w:rsidRPr="00C72EDF">
      <w:rPr>
        <w:sz w:val="16"/>
        <w:szCs w:val="16"/>
      </w:rPr>
      <w:fldChar w:fldCharType="end"/>
    </w:r>
    <w:r w:rsidRPr="00C72EDF">
      <w:rPr>
        <w:sz w:val="16"/>
        <w:szCs w:val="16"/>
      </w:rPr>
      <w:t>/</w:t>
    </w:r>
    <w:r w:rsidRPr="00C72EDF">
      <w:rPr>
        <w:sz w:val="16"/>
        <w:szCs w:val="16"/>
      </w:rPr>
      <w:fldChar w:fldCharType="begin"/>
    </w:r>
    <w:r w:rsidRPr="00C72EDF">
      <w:rPr>
        <w:sz w:val="16"/>
        <w:szCs w:val="16"/>
      </w:rPr>
      <w:instrText xml:space="preserve"> NUMPAGES   \* MERGEFORMAT </w:instrText>
    </w:r>
    <w:r w:rsidRPr="00C72EDF">
      <w:rPr>
        <w:sz w:val="16"/>
        <w:szCs w:val="16"/>
      </w:rPr>
      <w:fldChar w:fldCharType="separate"/>
    </w:r>
    <w:r w:rsidR="00FE12CA">
      <w:rPr>
        <w:noProof/>
        <w:sz w:val="16"/>
        <w:szCs w:val="16"/>
      </w:rPr>
      <w:t>9</w:t>
    </w:r>
    <w:r w:rsidRPr="00C72EDF">
      <w:rPr>
        <w:noProof/>
        <w:sz w:val="16"/>
        <w:szCs w:val="16"/>
      </w:rPr>
      <w:fldChar w:fldCharType="end"/>
    </w:r>
  </w:p>
  <w:p w14:paraId="05328DB0" w14:textId="77777777" w:rsidR="00B22A2D" w:rsidRDefault="00B22A2D"/>
  <w:p w14:paraId="7F724298" w14:textId="77777777" w:rsidR="00B22A2D" w:rsidRDefault="00B22A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1AAE1" w14:textId="77777777" w:rsidR="003E1C2D" w:rsidRDefault="003E1C2D" w:rsidP="00E56E56">
      <w:pPr>
        <w:spacing w:line="240" w:lineRule="auto"/>
      </w:pPr>
      <w:r>
        <w:separator/>
      </w:r>
    </w:p>
  </w:footnote>
  <w:footnote w:type="continuationSeparator" w:id="0">
    <w:p w14:paraId="6ECB5B50" w14:textId="77777777" w:rsidR="003E1C2D" w:rsidRDefault="003E1C2D" w:rsidP="00D30A74">
      <w:pPr>
        <w:spacing w:line="240" w:lineRule="auto"/>
      </w:pPr>
      <w:r>
        <w:continuationSeparator/>
      </w:r>
    </w:p>
    <w:p w14:paraId="0A7B02AD" w14:textId="77777777" w:rsidR="003E1C2D" w:rsidRDefault="003E1C2D" w:rsidP="00263D5E"/>
  </w:footnote>
  <w:footnote w:type="continuationNotice" w:id="1">
    <w:p w14:paraId="40095021" w14:textId="77777777" w:rsidR="003E1C2D" w:rsidRDefault="003E1C2D">
      <w:pPr>
        <w:spacing w:after="0" w:line="240" w:lineRule="auto"/>
      </w:pPr>
    </w:p>
    <w:p w14:paraId="4053E8DD" w14:textId="77777777" w:rsidR="003E1C2D" w:rsidRDefault="003E1C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0B990" w14:textId="0B37F23E" w:rsidR="00B22A2D" w:rsidRPr="009B121F" w:rsidRDefault="009B121F" w:rsidP="00D470F3">
    <w:pPr>
      <w:spacing w:line="276" w:lineRule="auto"/>
      <w:outlineLvl w:val="0"/>
      <w:rPr>
        <w:rFonts w:eastAsia="Times New Roman"/>
        <w:b/>
        <w:bCs/>
        <w:kern w:val="36"/>
        <w:sz w:val="16"/>
        <w:szCs w:val="16"/>
        <w:lang w:eastAsia="en-GB"/>
      </w:rPr>
    </w:pPr>
    <w:r w:rsidRPr="009B121F">
      <w:rPr>
        <w:rFonts w:eastAsia="Times New Roman"/>
        <w:b/>
        <w:bCs/>
        <w:kern w:val="36"/>
        <w:sz w:val="16"/>
        <w:szCs w:val="16"/>
        <w:lang w:eastAsia="en-GB"/>
      </w:rPr>
      <w:t>Offizielles Gesuchformular</w:t>
    </w:r>
    <w:r w:rsidR="00D470F3" w:rsidRPr="009B121F">
      <w:rPr>
        <w:rFonts w:eastAsia="Times New Roman"/>
        <w:b/>
        <w:bCs/>
        <w:kern w:val="36"/>
        <w:sz w:val="16"/>
        <w:szCs w:val="16"/>
        <w:lang w:eastAsia="en-GB"/>
      </w:rPr>
      <w:t xml:space="preserve"> – </w:t>
    </w:r>
    <w:r w:rsidRPr="009B121F">
      <w:rPr>
        <w:rFonts w:eastAsia="Times New Roman"/>
        <w:b/>
        <w:bCs/>
        <w:kern w:val="36"/>
        <w:sz w:val="16"/>
        <w:szCs w:val="16"/>
        <w:lang w:eastAsia="en-GB"/>
      </w:rPr>
      <w:t>Anerkenn</w:t>
    </w:r>
    <w:r>
      <w:rPr>
        <w:rFonts w:eastAsia="Times New Roman"/>
        <w:b/>
        <w:bCs/>
        <w:kern w:val="36"/>
        <w:sz w:val="16"/>
        <w:szCs w:val="16"/>
        <w:lang w:eastAsia="en-GB"/>
      </w:rPr>
      <w:t>ung</w:t>
    </w:r>
    <w:r w:rsidR="00D470F3" w:rsidRPr="009B121F">
      <w:rPr>
        <w:rFonts w:eastAsia="Times New Roman"/>
        <w:b/>
        <w:bCs/>
        <w:kern w:val="36"/>
        <w:sz w:val="16"/>
        <w:szCs w:val="16"/>
        <w:lang w:eastAsia="en-GB"/>
      </w:rPr>
      <w:t xml:space="preserve"> P+D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1C211" w14:textId="77777777" w:rsidR="005E3D1E" w:rsidRPr="009B121F" w:rsidRDefault="005E3D1E" w:rsidP="005E3D1E">
    <w:pPr>
      <w:spacing w:line="276" w:lineRule="auto"/>
      <w:outlineLvl w:val="0"/>
      <w:rPr>
        <w:rFonts w:eastAsia="Times New Roman"/>
        <w:b/>
        <w:bCs/>
        <w:kern w:val="36"/>
        <w:sz w:val="16"/>
        <w:szCs w:val="16"/>
        <w:lang w:eastAsia="en-GB"/>
      </w:rPr>
    </w:pPr>
    <w:r w:rsidRPr="009B121F">
      <w:rPr>
        <w:rFonts w:eastAsia="Times New Roman"/>
        <w:b/>
        <w:bCs/>
        <w:kern w:val="36"/>
        <w:sz w:val="16"/>
        <w:szCs w:val="16"/>
        <w:lang w:eastAsia="en-GB"/>
      </w:rPr>
      <w:t>Offizielles Gesuchformular – Anerkenn</w:t>
    </w:r>
    <w:r>
      <w:rPr>
        <w:rFonts w:eastAsia="Times New Roman"/>
        <w:b/>
        <w:bCs/>
        <w:kern w:val="36"/>
        <w:sz w:val="16"/>
        <w:szCs w:val="16"/>
        <w:lang w:eastAsia="en-GB"/>
      </w:rPr>
      <w:t>ung</w:t>
    </w:r>
    <w:r w:rsidRPr="009B121F">
      <w:rPr>
        <w:rFonts w:eastAsia="Times New Roman"/>
        <w:b/>
        <w:bCs/>
        <w:kern w:val="36"/>
        <w:sz w:val="16"/>
        <w:szCs w:val="16"/>
        <w:lang w:eastAsia="en-GB"/>
      </w:rPr>
      <w:t xml:space="preserve"> P+D</w:t>
    </w:r>
  </w:p>
  <w:p w14:paraId="2C030A57" w14:textId="46BD7D03" w:rsidR="00B22A2D" w:rsidRPr="005E3D1E" w:rsidRDefault="00B22A2D" w:rsidP="005E3D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5" w:type="dxa"/>
      <w:tblInd w:w="-70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48"/>
      <w:gridCol w:w="4957"/>
    </w:tblGrid>
    <w:tr w:rsidR="00B22A2D" w:rsidRPr="0036726E" w14:paraId="7ABD24E3" w14:textId="77777777" w:rsidTr="00B057C5">
      <w:trPr>
        <w:cantSplit/>
        <w:trHeight w:hRule="exact" w:val="1690"/>
      </w:trPr>
      <w:tc>
        <w:tcPr>
          <w:tcW w:w="4948" w:type="dxa"/>
          <w:textDirection w:val="btLr"/>
        </w:tcPr>
        <w:p w14:paraId="659B8BF0" w14:textId="77777777" w:rsidR="00B22A2D" w:rsidRPr="00E03B4F" w:rsidRDefault="00B22A2D" w:rsidP="00363E3D">
          <w:r>
            <w:rPr>
              <w:noProof/>
              <w:lang w:eastAsia="de-CH"/>
            </w:rPr>
            <w:drawing>
              <wp:inline distT="0" distB="0" distL="0" distR="0" wp14:anchorId="0F347E83" wp14:editId="6BE61DD6">
                <wp:extent cx="2062480" cy="661670"/>
                <wp:effectExtent l="19050" t="0" r="0" b="0"/>
                <wp:docPr id="26" name="Bild 2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2480" cy="661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57" w:type="dxa"/>
          <w:tcBorders>
            <w:left w:val="nil"/>
          </w:tcBorders>
          <w:tcMar>
            <w:left w:w="108" w:type="dxa"/>
          </w:tcMar>
        </w:tcPr>
        <w:p w14:paraId="5EA0AAE7" w14:textId="368D1B22" w:rsidR="0036726E" w:rsidRPr="00255303" w:rsidRDefault="0036726E" w:rsidP="0036726E">
          <w:pPr>
            <w:spacing w:line="200" w:lineRule="exact"/>
            <w:ind w:left="45"/>
            <w:jc w:val="left"/>
            <w:rPr>
              <w:sz w:val="15"/>
              <w:szCs w:val="15"/>
            </w:rPr>
          </w:pPr>
          <w:r w:rsidRPr="00255303">
            <w:rPr>
              <w:sz w:val="15"/>
              <w:szCs w:val="15"/>
            </w:rPr>
            <w:t xml:space="preserve">Eidgenössisches Departement für Umwelt, Verkehr, Energie und </w:t>
          </w:r>
          <w:r w:rsidR="00325117">
            <w:rPr>
              <w:sz w:val="15"/>
              <w:szCs w:val="15"/>
            </w:rPr>
            <w:br/>
          </w:r>
          <w:r w:rsidRPr="00255303">
            <w:rPr>
              <w:sz w:val="15"/>
              <w:szCs w:val="15"/>
            </w:rPr>
            <w:t>Kommunikation UVEK</w:t>
          </w:r>
        </w:p>
        <w:p w14:paraId="54C94239" w14:textId="77777777" w:rsidR="0036726E" w:rsidRPr="00255303" w:rsidRDefault="0036726E" w:rsidP="0036726E">
          <w:pPr>
            <w:spacing w:before="120" w:after="0" w:line="200" w:lineRule="exact"/>
            <w:ind w:left="45"/>
            <w:jc w:val="left"/>
            <w:rPr>
              <w:b/>
              <w:bCs/>
              <w:sz w:val="15"/>
              <w:szCs w:val="15"/>
            </w:rPr>
          </w:pPr>
          <w:r w:rsidRPr="00255303">
            <w:rPr>
              <w:b/>
              <w:bCs/>
              <w:sz w:val="15"/>
              <w:szCs w:val="15"/>
            </w:rPr>
            <w:t>Bundesamt für Energie BFE</w:t>
          </w:r>
        </w:p>
        <w:p w14:paraId="47FE6A89" w14:textId="77777777" w:rsidR="0036726E" w:rsidRPr="00255303" w:rsidRDefault="0036726E" w:rsidP="0036726E">
          <w:pPr>
            <w:spacing w:line="200" w:lineRule="exact"/>
            <w:ind w:left="45"/>
            <w:jc w:val="left"/>
            <w:rPr>
              <w:sz w:val="15"/>
              <w:szCs w:val="15"/>
            </w:rPr>
          </w:pPr>
          <w:r w:rsidRPr="00255303">
            <w:rPr>
              <w:sz w:val="15"/>
              <w:szCs w:val="15"/>
            </w:rPr>
            <w:t>Sektion Industrie und Dienstleistungen</w:t>
          </w:r>
        </w:p>
        <w:p w14:paraId="7D0D1A76" w14:textId="1792866E" w:rsidR="00B22A2D" w:rsidRPr="0036726E" w:rsidRDefault="00B22A2D" w:rsidP="00363E3D"/>
      </w:tc>
    </w:tr>
  </w:tbl>
  <w:p w14:paraId="453D1AC4" w14:textId="77777777" w:rsidR="00B22A2D" w:rsidRPr="0036726E" w:rsidRDefault="00B22A2D" w:rsidP="00185F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70B2"/>
    <w:multiLevelType w:val="multilevel"/>
    <w:tmpl w:val="53F42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B1C36"/>
    <w:multiLevelType w:val="multilevel"/>
    <w:tmpl w:val="EF5647BC"/>
    <w:styleLink w:val="aet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Restart w:val="1"/>
      <w:lvlText w:val="%3.1.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51" w:hanging="851"/>
      </w:pPr>
      <w:rPr>
        <w:rFonts w:hint="default"/>
      </w:rPr>
    </w:lvl>
  </w:abstractNum>
  <w:abstractNum w:abstractNumId="2" w15:restartNumberingAfterBreak="0">
    <w:nsid w:val="11076E1E"/>
    <w:multiLevelType w:val="hybridMultilevel"/>
    <w:tmpl w:val="ED6255D6"/>
    <w:lvl w:ilvl="0" w:tplc="2AD4950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26875"/>
    <w:multiLevelType w:val="multilevel"/>
    <w:tmpl w:val="4ECC4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A665AC"/>
    <w:multiLevelType w:val="multilevel"/>
    <w:tmpl w:val="7BAE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9C35A6"/>
    <w:multiLevelType w:val="multilevel"/>
    <w:tmpl w:val="E0F8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7B4018"/>
    <w:multiLevelType w:val="hybridMultilevel"/>
    <w:tmpl w:val="5B72984E"/>
    <w:lvl w:ilvl="0" w:tplc="94342A00">
      <w:start w:val="1"/>
      <w:numFmt w:val="bullet"/>
      <w:pStyle w:val="AbsatzStrichliste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E517D"/>
    <w:multiLevelType w:val="multilevel"/>
    <w:tmpl w:val="D45C8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F80888"/>
    <w:multiLevelType w:val="hybridMultilevel"/>
    <w:tmpl w:val="B1B2A28C"/>
    <w:lvl w:ilvl="0" w:tplc="4250890A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36A6F"/>
    <w:multiLevelType w:val="hybridMultilevel"/>
    <w:tmpl w:val="D3D2D846"/>
    <w:lvl w:ilvl="0" w:tplc="94261810">
      <w:start w:val="1"/>
      <w:numFmt w:val="lowerLetter"/>
      <w:pStyle w:val="Absatzalphabetisch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AC4F9E"/>
    <w:multiLevelType w:val="multilevel"/>
    <w:tmpl w:val="3B3A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495099"/>
    <w:multiLevelType w:val="hybridMultilevel"/>
    <w:tmpl w:val="C93A616C"/>
    <w:lvl w:ilvl="0" w:tplc="7C122BFC">
      <w:start w:val="1"/>
      <w:numFmt w:val="decimal"/>
      <w:lvlText w:val="%1.1.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A875F2"/>
    <w:multiLevelType w:val="multilevel"/>
    <w:tmpl w:val="4F8AC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636725"/>
    <w:multiLevelType w:val="hybridMultilevel"/>
    <w:tmpl w:val="A35ECBD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583413"/>
    <w:multiLevelType w:val="multilevel"/>
    <w:tmpl w:val="F24C1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154CAC"/>
    <w:multiLevelType w:val="hybridMultilevel"/>
    <w:tmpl w:val="43A0A524"/>
    <w:lvl w:ilvl="0" w:tplc="E6866274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5C0A25"/>
    <w:multiLevelType w:val="multilevel"/>
    <w:tmpl w:val="F606FEB6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864398205">
    <w:abstractNumId w:val="2"/>
  </w:num>
  <w:num w:numId="2" w16cid:durableId="1225987173">
    <w:abstractNumId w:val="15"/>
  </w:num>
  <w:num w:numId="3" w16cid:durableId="854922420">
    <w:abstractNumId w:val="11"/>
  </w:num>
  <w:num w:numId="4" w16cid:durableId="1393886238">
    <w:abstractNumId w:val="6"/>
  </w:num>
  <w:num w:numId="5" w16cid:durableId="1868759268">
    <w:abstractNumId w:val="9"/>
  </w:num>
  <w:num w:numId="6" w16cid:durableId="2067142026">
    <w:abstractNumId w:val="8"/>
  </w:num>
  <w:num w:numId="7" w16cid:durableId="193659241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%1.%2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none"/>
        <w:lvlRestart w:val="0"/>
        <w:lvlText w:val="%1.%2.1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851" w:hanging="851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851" w:hanging="851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851" w:hanging="851"/>
        </w:pPr>
        <w:rPr>
          <w:rFonts w:hint="default"/>
        </w:rPr>
      </w:lvl>
    </w:lvlOverride>
  </w:num>
  <w:num w:numId="8" w16cid:durableId="14975017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621249">
    <w:abstractNumId w:val="1"/>
  </w:num>
  <w:num w:numId="10" w16cid:durableId="378863719">
    <w:abstractNumId w:val="16"/>
  </w:num>
  <w:num w:numId="11" w16cid:durableId="1650400230">
    <w:abstractNumId w:val="3"/>
  </w:num>
  <w:num w:numId="12" w16cid:durableId="598830693">
    <w:abstractNumId w:val="13"/>
  </w:num>
  <w:num w:numId="13" w16cid:durableId="1374042589">
    <w:abstractNumId w:val="14"/>
  </w:num>
  <w:num w:numId="14" w16cid:durableId="1728338437">
    <w:abstractNumId w:val="4"/>
  </w:num>
  <w:num w:numId="15" w16cid:durableId="1555658318">
    <w:abstractNumId w:val="5"/>
  </w:num>
  <w:num w:numId="16" w16cid:durableId="1544752127">
    <w:abstractNumId w:val="12"/>
  </w:num>
  <w:num w:numId="17" w16cid:durableId="8219363">
    <w:abstractNumId w:val="10"/>
  </w:num>
  <w:num w:numId="18" w16cid:durableId="223443962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168775">
    <w:abstractNumId w:val="0"/>
  </w:num>
  <w:num w:numId="20" w16cid:durableId="1501575937">
    <w:abstractNumId w:val="7"/>
  </w:num>
  <w:num w:numId="21" w16cid:durableId="596720013">
    <w:abstractNumId w:val="16"/>
  </w:num>
  <w:num w:numId="22" w16cid:durableId="17578957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it-CH" w:vendorID="64" w:dllVersion="6" w:nlCheck="1" w:checkStyle="0"/>
  <w:activeWritingStyle w:appName="MSWord" w:lang="de-CH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fr-CH" w:vendorID="64" w:dllVersion="0" w:nlCheck="1" w:checkStyle="0"/>
  <w:activeWritingStyle w:appName="MSWord" w:lang="en-GB" w:vendorID="64" w:dllVersion="0" w:nlCheck="1" w:checkStyle="0"/>
  <w:activeWritingStyle w:appName="MSWord" w:lang="de-CH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LM:Dokument.Bemerkung" w:val="﻿"/>
    <w:docVar w:name="VLM:Dokument.Dossier.Aktenzeichen" w:val="BFE-033.4-43/11/15/1"/>
    <w:docVar w:name="VLM:Dokument.Dossier.Eröffnungsdatum" w:val="22.04.2021"/>
    <w:docVar w:name="VLM:Dokument.Dossier.Titel" w:val="﻿"/>
    <w:docVar w:name="VLM:Dokument.Eingang.Datum des Poststempels" w:val="﻿"/>
    <w:docVar w:name="VLM:Dokument.Eingang.Datum des Poststempels mit Zeit" w:val="﻿"/>
    <w:docVar w:name="VLM:Dokument.Eingang.Einbringer" w:val="﻿"/>
    <w:docVar w:name="VLM:Dokument.Eingang.Eingangsdatum" w:val="﻿"/>
    <w:docVar w:name="VLM:Dokument.Eingang.Eingangsdatum mit Zeit" w:val="﻿"/>
    <w:docVar w:name="VLM:Dokument.Eingang.Fremdzahl" w:val="﻿"/>
    <w:docVar w:name="VLM:Dokument.Eingang.Geschäftszahl" w:val="﻿"/>
    <w:docVar w:name="VLM:Dokument.Eingang.Name" w:val="﻿"/>
    <w:docVar w:name="VLM:Dokument.Eingang.Status" w:val="﻿"/>
    <w:docVar w:name="VLM:Dokument.Erzeugt am/um" w:val="18.11.2025"/>
    <w:docVar w:name="VLM:Dokument.Extension" w:val="docx"/>
    <w:docVar w:name="VLM:Dokument.Federführende OE.E-Mail Adresse" w:val="﻿"/>
    <w:docVar w:name="VLM:Dokument.Federführende OE.Kurzbezeichnung" w:val="BFE-FU"/>
    <w:docVar w:name="VLM:Dokument.Federführende OE.Mandant.Name" w:val="Office fédéral de l'énergie"/>
    <w:docVar w:name="VLM:Dokument.Federführende OE.Name" w:val="Service de coordination"/>
    <w:docVar w:name="VLM:Dokument.Federführende OE.Struktureinheit" w:val="4. Hierarchiestufe"/>
    <w:docVar w:name="VLM:Dokument.Federführung.Benutzer" w:val="Meier Lewin (BFE-AEE@OFEN)"/>
    <w:docVar w:name="VLM:Dokument.Federführung.Benutzername" w:val="Meier Lewin"/>
    <w:docVar w:name="VLM:Dokument.Federführung.E-Mail Adresse" w:val="lewin.meier@bfe.admin.ch"/>
    <w:docVar w:name="VLM:Dokument.Federführung.Faxnummer" w:val="+41 58 463 25 00"/>
    <w:docVar w:name="VLM:Dokument.Federführung.Nachname" w:val="Meier"/>
    <w:docVar w:name="VLM:Dokument.Federführung.Personalnummer" w:val="80848413"/>
    <w:docVar w:name="VLM:Dokument.Federführung.Postalische Adresse" w:val="﻿"/>
    <w:docVar w:name="VLM:Dokument.Federführung.Postalische Adresse.Adresszeile 1" w:val="﻿"/>
    <w:docVar w:name="VLM:Dokument.Federführung.Postalische Adresse.Adresszeile 2" w:val="﻿"/>
    <w:docVar w:name="VLM:Dokument.Federführung.Postalische Adresse.Bundesland" w:val="﻿"/>
    <w:docVar w:name="VLM:Dokument.Federführung.Postalische Adresse.Hausnummer" w:val="﻿"/>
    <w:docVar w:name="VLM:Dokument.Federführung.Postalische Adresse.Land" w:val="Suisse, CH, +41"/>
    <w:docVar w:name="VLM:Dokument.Federführung.Postalische Adresse.Ort" w:val="Ittigen"/>
    <w:docVar w:name="VLM:Dokument.Federführung.Postalische Adresse.Postfach" w:val="﻿"/>
    <w:docVar w:name="VLM:Dokument.Federführung.Postalische Adresse.Postleitzahl" w:val="3063"/>
    <w:docVar w:name="VLM:Dokument.Federführung.Postalische Adresse.Straße" w:val="Pulverstrasse 13"/>
    <w:docVar w:name="VLM:Dokument.Federführung.Postalische Adresse.Türnummer" w:val="﻿"/>
    <w:docVar w:name="VLM:Dokument.Federführung.Telefonnummer" w:val="+41 58 467 41 38"/>
    <w:docVar w:name="VLM:Dokument.Federführung.Titel" w:val="﻿"/>
    <w:docVar w:name="VLM:Dokument.Federführung.Vorname" w:val="Lewin"/>
    <w:docVar w:name="VLM:Dokument.Geschäftsordner.Erzeugt am/um" w:val="22.04.2021"/>
    <w:docVar w:name="VLM:Dokument.Geschäftsordner.Federführende OE.E-Mail Adresse" w:val="﻿"/>
    <w:docVar w:name="VLM:Dokument.Geschäftsordner.Federführende OE.Kurzbezeichnung" w:val="BFE-FU"/>
    <w:docVar w:name="VLM:Dokument.Geschäftsordner.Federführende OE.Mandant.Name" w:val="Office fédéral de l'énergie"/>
    <w:docVar w:name="VLM:Dokument.Geschäftsordner.Federführende OE.Name" w:val="Service de coordination"/>
    <w:docVar w:name="VLM:Dokument.Geschäftsordner.Federführende OE.Struktureinheit" w:val="4. Hierarchiestufe"/>
    <w:docVar w:name="VLM:Dokument.Geschäftsordner.Federführung.Benutzer" w:val="﻿"/>
    <w:docVar w:name="VLM:Dokument.Geschäftsordner.Federführung.Benutzername" w:val="﻿"/>
    <w:docVar w:name="VLM:Dokument.Geschäftsordner.Federführung.E-Mail Adresse" w:val="﻿"/>
    <w:docVar w:name="VLM:Dokument.Geschäftsordner.Federführung.Faxnummer" w:val="﻿"/>
    <w:docVar w:name="VLM:Dokument.Geschäftsordner.Federführung.Nachname" w:val="﻿"/>
    <w:docVar w:name="VLM:Dokument.Geschäftsordner.Federführung.Personalnummer" w:val="﻿"/>
    <w:docVar w:name="VLM:Dokument.Geschäftsordner.Federführung.Postalische Adresse" w:val="﻿"/>
    <w:docVar w:name="VLM:Dokument.Geschäftsordner.Federführung.Postalische Adresse.Adresszeile 1" w:val="﻿"/>
    <w:docVar w:name="VLM:Dokument.Geschäftsordner.Federführung.Postalische Adresse.Adresszeile 2" w:val="﻿"/>
    <w:docVar w:name="VLM:Dokument.Geschäftsordner.Federführung.Postalische Adresse.Bundesland" w:val="﻿"/>
    <w:docVar w:name="VLM:Dokument.Geschäftsordner.Federführung.Postalische Adresse.Hausnummer" w:val="﻿"/>
    <w:docVar w:name="VLM:Dokument.Geschäftsordner.Federführung.Postalische Adresse.Land" w:val="﻿"/>
    <w:docVar w:name="VLM:Dokument.Geschäftsordner.Federführung.Postalische Adresse.Ort" w:val="﻿"/>
    <w:docVar w:name="VLM:Dokument.Geschäftsordner.Federführung.Postalische Adresse.Postfach" w:val="﻿"/>
    <w:docVar w:name="VLM:Dokument.Geschäftsordner.Federführung.Postalische Adresse.Postleitzahl" w:val="﻿"/>
    <w:docVar w:name="VLM:Dokument.Geschäftsordner.Federführung.Postalische Adresse.Straße" w:val="﻿"/>
    <w:docVar w:name="VLM:Dokument.Geschäftsordner.Federführung.Postalische Adresse.Türnummer" w:val="﻿"/>
    <w:docVar w:name="VLM:Dokument.Geschäftsordner.Federführung.Telefonnummer" w:val="﻿"/>
    <w:docVar w:name="VLM:Dokument.Geschäftsordner.Federführung.Titel" w:val="﻿"/>
    <w:docVar w:name="VLM:Dokument.Geschäftsordner.Federführung.Vorname" w:val="﻿"/>
    <w:docVar w:name="VLM:Dokument.Geschäftsordner.Mandant.Name" w:val="Office fédéral de l'énergie"/>
    <w:docVar w:name="VLM:Dokument.Geschäftsordner.Ordnungsposition.Name" w:val="﻿"/>
    <w:docVar w:name="VLM:Dokument.Geschäftsordner.Ordnungsposition.Vollständige Kurzbezeichnung" w:val="BFE-033.4"/>
    <w:docVar w:name="VLM:Dokument.Geschäftsordner.Unterschriften.Unterschrieben am/um" w:val="﻿"/>
    <w:docVar w:name="VLM:Dokument.Geschäftsordner.Unterschriften.Unterschrieben von" w:val="﻿"/>
    <w:docVar w:name="VLM:Dokument.Geschäftsordner.Unterschriften.Unterschrieben2 am/um" w:val="﻿"/>
    <w:docVar w:name="VLM:Dokument.Geschäftsordner.Unterschriften.Unterschrieben2 von" w:val="﻿"/>
    <w:docVar w:name="VLM:Dokument.Geschäftsordner.Unterschriften.Unterschriftenliste" w:val="﻿"/>
    <w:docVar w:name="VLM:Dokument.Geschäftsordner.Verfahrensbereich.Name" w:val="OFEN"/>
    <w:docVar w:name="VLM:Dokument.Geschäftsordner.Verfahrensbereich.ShortName" w:val="BFE"/>
    <w:docVar w:name="VLM:Dokument.Mandant.Name" w:val="Office fédéral de l'énergie"/>
    <w:docVar w:name="VLM:Dokument.Name" w:val="Formulaire officiel – Reconnaissance P+D et demande d’évaluation"/>
    <w:docVar w:name="VLM:Dokument.Name mit Erweiterung" w:val="Formulaire officiel – Reconnaissance P+D et demande d’évaluation.docx"/>
    <w:docVar w:name="VLM:Dokument.Sprache" w:val="fr-CH"/>
    <w:docVar w:name="VLM:Dokument.Typ" w:val="Document générique"/>
    <w:docVar w:name="VLM:Dokument.Unterschriften.Unterschrieben am/um" w:val="﻿"/>
    <w:docVar w:name="VLM:Dokument.Unterschriften.Unterschrieben von" w:val="﻿"/>
    <w:docVar w:name="VLM:Dokument.Unterschriften.Unterschrieben2 am/um" w:val="﻿"/>
    <w:docVar w:name="VLM:Dokument.Unterschriften.Unterschrieben2 von" w:val="﻿"/>
    <w:docVar w:name="VLM:Dokument.Unterschriften.Unterschriftenliste" w:val="﻿"/>
  </w:docVars>
  <w:rsids>
    <w:rsidRoot w:val="00D71056"/>
    <w:rsid w:val="00004084"/>
    <w:rsid w:val="00004ABC"/>
    <w:rsid w:val="00020241"/>
    <w:rsid w:val="00030C6A"/>
    <w:rsid w:val="00031929"/>
    <w:rsid w:val="0007026A"/>
    <w:rsid w:val="000712E9"/>
    <w:rsid w:val="00072E1B"/>
    <w:rsid w:val="000A672A"/>
    <w:rsid w:val="000C1B11"/>
    <w:rsid w:val="000D2BF6"/>
    <w:rsid w:val="000D3E58"/>
    <w:rsid w:val="000E1867"/>
    <w:rsid w:val="000E336A"/>
    <w:rsid w:val="000E56EB"/>
    <w:rsid w:val="000F5734"/>
    <w:rsid w:val="000F6F0F"/>
    <w:rsid w:val="0010381D"/>
    <w:rsid w:val="00115920"/>
    <w:rsid w:val="00117DEF"/>
    <w:rsid w:val="00117F84"/>
    <w:rsid w:val="001236E9"/>
    <w:rsid w:val="00123EED"/>
    <w:rsid w:val="00127AC0"/>
    <w:rsid w:val="00131534"/>
    <w:rsid w:val="00151A73"/>
    <w:rsid w:val="001576F0"/>
    <w:rsid w:val="00160D6A"/>
    <w:rsid w:val="0017250D"/>
    <w:rsid w:val="001844C3"/>
    <w:rsid w:val="00185F10"/>
    <w:rsid w:val="00196A99"/>
    <w:rsid w:val="001A7E7A"/>
    <w:rsid w:val="001B5D49"/>
    <w:rsid w:val="001C2302"/>
    <w:rsid w:val="001C54EC"/>
    <w:rsid w:val="001C6709"/>
    <w:rsid w:val="001D066D"/>
    <w:rsid w:val="001E117A"/>
    <w:rsid w:val="001E1B20"/>
    <w:rsid w:val="00202292"/>
    <w:rsid w:val="0021112C"/>
    <w:rsid w:val="00226B66"/>
    <w:rsid w:val="00235110"/>
    <w:rsid w:val="00250898"/>
    <w:rsid w:val="002616BF"/>
    <w:rsid w:val="0026222F"/>
    <w:rsid w:val="00263D5E"/>
    <w:rsid w:val="00281E13"/>
    <w:rsid w:val="00283071"/>
    <w:rsid w:val="0028532A"/>
    <w:rsid w:val="00286617"/>
    <w:rsid w:val="0029561D"/>
    <w:rsid w:val="002A215C"/>
    <w:rsid w:val="002B6AB4"/>
    <w:rsid w:val="002C01A8"/>
    <w:rsid w:val="002C1DE8"/>
    <w:rsid w:val="002C4880"/>
    <w:rsid w:val="002E054A"/>
    <w:rsid w:val="002E5CDF"/>
    <w:rsid w:val="002F6985"/>
    <w:rsid w:val="002F6E33"/>
    <w:rsid w:val="00302AF0"/>
    <w:rsid w:val="00311CBA"/>
    <w:rsid w:val="00313254"/>
    <w:rsid w:val="00313625"/>
    <w:rsid w:val="0032147E"/>
    <w:rsid w:val="00325117"/>
    <w:rsid w:val="00330DBE"/>
    <w:rsid w:val="003310E6"/>
    <w:rsid w:val="00350C0F"/>
    <w:rsid w:val="003530D9"/>
    <w:rsid w:val="00357BDF"/>
    <w:rsid w:val="00357E71"/>
    <w:rsid w:val="00363E3D"/>
    <w:rsid w:val="00364A1B"/>
    <w:rsid w:val="00366A2E"/>
    <w:rsid w:val="0036726E"/>
    <w:rsid w:val="0037508B"/>
    <w:rsid w:val="00376D30"/>
    <w:rsid w:val="00377DA9"/>
    <w:rsid w:val="0038499D"/>
    <w:rsid w:val="003A72D7"/>
    <w:rsid w:val="003A7543"/>
    <w:rsid w:val="003B5182"/>
    <w:rsid w:val="003B7A2D"/>
    <w:rsid w:val="003C2B05"/>
    <w:rsid w:val="003D1A60"/>
    <w:rsid w:val="003D2E58"/>
    <w:rsid w:val="003D680A"/>
    <w:rsid w:val="003E1C2D"/>
    <w:rsid w:val="003E5B98"/>
    <w:rsid w:val="003F3770"/>
    <w:rsid w:val="0040393D"/>
    <w:rsid w:val="00407AC4"/>
    <w:rsid w:val="00414FBC"/>
    <w:rsid w:val="00427DCA"/>
    <w:rsid w:val="004622AB"/>
    <w:rsid w:val="004775AB"/>
    <w:rsid w:val="00484A74"/>
    <w:rsid w:val="004943CB"/>
    <w:rsid w:val="004975AF"/>
    <w:rsid w:val="004A09E6"/>
    <w:rsid w:val="004A3208"/>
    <w:rsid w:val="004A4EEA"/>
    <w:rsid w:val="004C366A"/>
    <w:rsid w:val="004C646A"/>
    <w:rsid w:val="004D3AED"/>
    <w:rsid w:val="004F25F4"/>
    <w:rsid w:val="004F6643"/>
    <w:rsid w:val="004F675C"/>
    <w:rsid w:val="00502E38"/>
    <w:rsid w:val="00513D17"/>
    <w:rsid w:val="00534076"/>
    <w:rsid w:val="00542E20"/>
    <w:rsid w:val="00546CD9"/>
    <w:rsid w:val="0055082B"/>
    <w:rsid w:val="0055623A"/>
    <w:rsid w:val="00560179"/>
    <w:rsid w:val="00565E21"/>
    <w:rsid w:val="00577FD6"/>
    <w:rsid w:val="00581163"/>
    <w:rsid w:val="00587E91"/>
    <w:rsid w:val="005A2BA1"/>
    <w:rsid w:val="005A6DD3"/>
    <w:rsid w:val="005A6E23"/>
    <w:rsid w:val="005B18A7"/>
    <w:rsid w:val="005C1D64"/>
    <w:rsid w:val="005C27B9"/>
    <w:rsid w:val="005C3BE5"/>
    <w:rsid w:val="005C44E9"/>
    <w:rsid w:val="005D1111"/>
    <w:rsid w:val="005D7978"/>
    <w:rsid w:val="005E37E8"/>
    <w:rsid w:val="005E3D1E"/>
    <w:rsid w:val="005F320E"/>
    <w:rsid w:val="005F3CC5"/>
    <w:rsid w:val="00613103"/>
    <w:rsid w:val="00615125"/>
    <w:rsid w:val="00627299"/>
    <w:rsid w:val="00637F53"/>
    <w:rsid w:val="00652FD1"/>
    <w:rsid w:val="00665F31"/>
    <w:rsid w:val="00675DB1"/>
    <w:rsid w:val="00683E70"/>
    <w:rsid w:val="00690BFF"/>
    <w:rsid w:val="00692D8C"/>
    <w:rsid w:val="006A218B"/>
    <w:rsid w:val="006A39BF"/>
    <w:rsid w:val="006B1BA4"/>
    <w:rsid w:val="006B783D"/>
    <w:rsid w:val="006C077B"/>
    <w:rsid w:val="006C0D78"/>
    <w:rsid w:val="006C7413"/>
    <w:rsid w:val="006C7F9C"/>
    <w:rsid w:val="006D2AEC"/>
    <w:rsid w:val="006E0CFC"/>
    <w:rsid w:val="006E4175"/>
    <w:rsid w:val="006F2B67"/>
    <w:rsid w:val="00701D77"/>
    <w:rsid w:val="00731A0A"/>
    <w:rsid w:val="007449F6"/>
    <w:rsid w:val="007475EE"/>
    <w:rsid w:val="00750105"/>
    <w:rsid w:val="00754625"/>
    <w:rsid w:val="0075792F"/>
    <w:rsid w:val="007603E0"/>
    <w:rsid w:val="007657E6"/>
    <w:rsid w:val="00775467"/>
    <w:rsid w:val="0077704C"/>
    <w:rsid w:val="00780AA0"/>
    <w:rsid w:val="00781DBB"/>
    <w:rsid w:val="007822BF"/>
    <w:rsid w:val="00784732"/>
    <w:rsid w:val="007B01FD"/>
    <w:rsid w:val="007B60B5"/>
    <w:rsid w:val="007C152D"/>
    <w:rsid w:val="007D570C"/>
    <w:rsid w:val="007D752A"/>
    <w:rsid w:val="007E290F"/>
    <w:rsid w:val="007E2C3F"/>
    <w:rsid w:val="007F0EE2"/>
    <w:rsid w:val="00802212"/>
    <w:rsid w:val="00802DBB"/>
    <w:rsid w:val="00804DD5"/>
    <w:rsid w:val="00810AC3"/>
    <w:rsid w:val="00812F56"/>
    <w:rsid w:val="0082061E"/>
    <w:rsid w:val="00831335"/>
    <w:rsid w:val="00836664"/>
    <w:rsid w:val="00840CB1"/>
    <w:rsid w:val="008436DA"/>
    <w:rsid w:val="00854A9D"/>
    <w:rsid w:val="00866AF5"/>
    <w:rsid w:val="00877A89"/>
    <w:rsid w:val="00884B4E"/>
    <w:rsid w:val="008952F7"/>
    <w:rsid w:val="008B3362"/>
    <w:rsid w:val="008B5A59"/>
    <w:rsid w:val="008C422B"/>
    <w:rsid w:val="008E287A"/>
    <w:rsid w:val="008F2451"/>
    <w:rsid w:val="008F7019"/>
    <w:rsid w:val="008F7CDB"/>
    <w:rsid w:val="00900A46"/>
    <w:rsid w:val="00904E10"/>
    <w:rsid w:val="00905907"/>
    <w:rsid w:val="00913422"/>
    <w:rsid w:val="009219ED"/>
    <w:rsid w:val="00923461"/>
    <w:rsid w:val="009256B5"/>
    <w:rsid w:val="00926CCC"/>
    <w:rsid w:val="00934F71"/>
    <w:rsid w:val="00950E90"/>
    <w:rsid w:val="009525D3"/>
    <w:rsid w:val="00970D57"/>
    <w:rsid w:val="009771D3"/>
    <w:rsid w:val="00995EBF"/>
    <w:rsid w:val="009A675F"/>
    <w:rsid w:val="009A786B"/>
    <w:rsid w:val="009B121F"/>
    <w:rsid w:val="009B43E8"/>
    <w:rsid w:val="009E338C"/>
    <w:rsid w:val="009F1B88"/>
    <w:rsid w:val="009F7422"/>
    <w:rsid w:val="00A07B6C"/>
    <w:rsid w:val="00A12CF7"/>
    <w:rsid w:val="00A144BD"/>
    <w:rsid w:val="00A17779"/>
    <w:rsid w:val="00A31B55"/>
    <w:rsid w:val="00A40746"/>
    <w:rsid w:val="00A43980"/>
    <w:rsid w:val="00A52C2D"/>
    <w:rsid w:val="00A5426D"/>
    <w:rsid w:val="00A82AE4"/>
    <w:rsid w:val="00A83E28"/>
    <w:rsid w:val="00A853CB"/>
    <w:rsid w:val="00AA08EA"/>
    <w:rsid w:val="00AA188E"/>
    <w:rsid w:val="00AA7FB3"/>
    <w:rsid w:val="00AB53B0"/>
    <w:rsid w:val="00AC06A7"/>
    <w:rsid w:val="00AC441A"/>
    <w:rsid w:val="00AC49E8"/>
    <w:rsid w:val="00AC7127"/>
    <w:rsid w:val="00AD0595"/>
    <w:rsid w:val="00AD18E3"/>
    <w:rsid w:val="00AD49FE"/>
    <w:rsid w:val="00AD631B"/>
    <w:rsid w:val="00AE35F8"/>
    <w:rsid w:val="00B0245C"/>
    <w:rsid w:val="00B057C5"/>
    <w:rsid w:val="00B138C0"/>
    <w:rsid w:val="00B14EF4"/>
    <w:rsid w:val="00B20080"/>
    <w:rsid w:val="00B205DE"/>
    <w:rsid w:val="00B22A2D"/>
    <w:rsid w:val="00B24C66"/>
    <w:rsid w:val="00B261A3"/>
    <w:rsid w:val="00B32242"/>
    <w:rsid w:val="00B457B2"/>
    <w:rsid w:val="00B67294"/>
    <w:rsid w:val="00B74D3A"/>
    <w:rsid w:val="00B91478"/>
    <w:rsid w:val="00B9451F"/>
    <w:rsid w:val="00B96065"/>
    <w:rsid w:val="00B97F50"/>
    <w:rsid w:val="00BA6684"/>
    <w:rsid w:val="00BB1811"/>
    <w:rsid w:val="00BC74F9"/>
    <w:rsid w:val="00BD7A32"/>
    <w:rsid w:val="00BE2C9F"/>
    <w:rsid w:val="00BF5D31"/>
    <w:rsid w:val="00BF5EAA"/>
    <w:rsid w:val="00C05337"/>
    <w:rsid w:val="00C12E6B"/>
    <w:rsid w:val="00C1753C"/>
    <w:rsid w:val="00C21FEA"/>
    <w:rsid w:val="00C335AB"/>
    <w:rsid w:val="00C43CAE"/>
    <w:rsid w:val="00C549A6"/>
    <w:rsid w:val="00C57EAA"/>
    <w:rsid w:val="00C61684"/>
    <w:rsid w:val="00C72EDF"/>
    <w:rsid w:val="00C73ADD"/>
    <w:rsid w:val="00C772EA"/>
    <w:rsid w:val="00C80AC7"/>
    <w:rsid w:val="00C80B0B"/>
    <w:rsid w:val="00C81235"/>
    <w:rsid w:val="00C93F13"/>
    <w:rsid w:val="00C96B78"/>
    <w:rsid w:val="00CA1520"/>
    <w:rsid w:val="00CB3354"/>
    <w:rsid w:val="00CB48B5"/>
    <w:rsid w:val="00CB6E7C"/>
    <w:rsid w:val="00CC2041"/>
    <w:rsid w:val="00CC22C9"/>
    <w:rsid w:val="00CF07FA"/>
    <w:rsid w:val="00CF2F0F"/>
    <w:rsid w:val="00D06BD2"/>
    <w:rsid w:val="00D14851"/>
    <w:rsid w:val="00D204FC"/>
    <w:rsid w:val="00D2335F"/>
    <w:rsid w:val="00D25135"/>
    <w:rsid w:val="00D30A74"/>
    <w:rsid w:val="00D34041"/>
    <w:rsid w:val="00D45081"/>
    <w:rsid w:val="00D470F3"/>
    <w:rsid w:val="00D55BE1"/>
    <w:rsid w:val="00D57C92"/>
    <w:rsid w:val="00D644C7"/>
    <w:rsid w:val="00D66B57"/>
    <w:rsid w:val="00D71056"/>
    <w:rsid w:val="00D7321B"/>
    <w:rsid w:val="00D90D3D"/>
    <w:rsid w:val="00DA05AB"/>
    <w:rsid w:val="00DB28EF"/>
    <w:rsid w:val="00DB2D4E"/>
    <w:rsid w:val="00DB76B1"/>
    <w:rsid w:val="00DF17B4"/>
    <w:rsid w:val="00DF1A66"/>
    <w:rsid w:val="00DF62ED"/>
    <w:rsid w:val="00E00CD6"/>
    <w:rsid w:val="00E24CB1"/>
    <w:rsid w:val="00E27937"/>
    <w:rsid w:val="00E30609"/>
    <w:rsid w:val="00E3229F"/>
    <w:rsid w:val="00E3576B"/>
    <w:rsid w:val="00E36ED3"/>
    <w:rsid w:val="00E37089"/>
    <w:rsid w:val="00E429AA"/>
    <w:rsid w:val="00E5244F"/>
    <w:rsid w:val="00E56E56"/>
    <w:rsid w:val="00E66E77"/>
    <w:rsid w:val="00E811C2"/>
    <w:rsid w:val="00E83277"/>
    <w:rsid w:val="00E91EBF"/>
    <w:rsid w:val="00EA64B2"/>
    <w:rsid w:val="00EA7200"/>
    <w:rsid w:val="00EC645A"/>
    <w:rsid w:val="00EF0035"/>
    <w:rsid w:val="00EF1969"/>
    <w:rsid w:val="00F005ED"/>
    <w:rsid w:val="00F02C31"/>
    <w:rsid w:val="00F14C70"/>
    <w:rsid w:val="00F2446D"/>
    <w:rsid w:val="00F24D26"/>
    <w:rsid w:val="00F2545B"/>
    <w:rsid w:val="00F30E4D"/>
    <w:rsid w:val="00F322CA"/>
    <w:rsid w:val="00F33727"/>
    <w:rsid w:val="00F371CD"/>
    <w:rsid w:val="00F448FF"/>
    <w:rsid w:val="00F45567"/>
    <w:rsid w:val="00F46E47"/>
    <w:rsid w:val="00F5426D"/>
    <w:rsid w:val="00F60B02"/>
    <w:rsid w:val="00F613D2"/>
    <w:rsid w:val="00F6488C"/>
    <w:rsid w:val="00F84B5F"/>
    <w:rsid w:val="00F861F2"/>
    <w:rsid w:val="00F86380"/>
    <w:rsid w:val="00FA216D"/>
    <w:rsid w:val="00FA27DE"/>
    <w:rsid w:val="00FB3A7E"/>
    <w:rsid w:val="00FC39DD"/>
    <w:rsid w:val="00FC6E97"/>
    <w:rsid w:val="00FC7688"/>
    <w:rsid w:val="00FE12CA"/>
    <w:rsid w:val="00FE3A35"/>
    <w:rsid w:val="00FF0DAF"/>
    <w:rsid w:val="00FF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E269BAF"/>
  <w15:chartTrackingRefBased/>
  <w15:docId w15:val="{EABE728B-184B-48AB-863E-A6D799987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0F3"/>
    <w:pPr>
      <w:spacing w:after="120" w:line="260" w:lineRule="atLeast"/>
      <w:jc w:val="both"/>
    </w:pPr>
    <w:rPr>
      <w:rFonts w:ascii="Arial" w:hAnsi="Arial" w:cs="Arial"/>
      <w:sz w:val="20"/>
    </w:rPr>
  </w:style>
  <w:style w:type="paragraph" w:styleId="Titre1">
    <w:name w:val="heading 1"/>
    <w:basedOn w:val="Normal"/>
    <w:next w:val="Titre2"/>
    <w:link w:val="Titre1Car"/>
    <w:autoRedefine/>
    <w:uiPriority w:val="9"/>
    <w:qFormat/>
    <w:rsid w:val="00690BFF"/>
    <w:pPr>
      <w:keepNext/>
      <w:keepLines/>
      <w:numPr>
        <w:numId w:val="10"/>
      </w:numPr>
      <w:spacing w:before="360" w:line="400" w:lineRule="exact"/>
      <w:outlineLvl w:val="0"/>
    </w:pPr>
    <w:rPr>
      <w:rFonts w:eastAsiaTheme="majorEastAsia"/>
      <w:b/>
      <w:sz w:val="36"/>
      <w:szCs w:val="36"/>
    </w:rPr>
  </w:style>
  <w:style w:type="paragraph" w:styleId="Titre2">
    <w:name w:val="heading 2"/>
    <w:basedOn w:val="Titre1"/>
    <w:next w:val="Titre3"/>
    <w:link w:val="Titre2Car"/>
    <w:autoRedefine/>
    <w:uiPriority w:val="9"/>
    <w:unhideWhenUsed/>
    <w:qFormat/>
    <w:rsid w:val="00030C6A"/>
    <w:pPr>
      <w:numPr>
        <w:ilvl w:val="1"/>
      </w:numPr>
      <w:spacing w:line="320" w:lineRule="exact"/>
      <w:ind w:left="567" w:hanging="567"/>
      <w:outlineLvl w:val="1"/>
    </w:pPr>
    <w:rPr>
      <w:sz w:val="28"/>
      <w:szCs w:val="28"/>
    </w:rPr>
  </w:style>
  <w:style w:type="paragraph" w:styleId="Titre3">
    <w:name w:val="heading 3"/>
    <w:basedOn w:val="Normal"/>
    <w:next w:val="Absatz"/>
    <w:link w:val="Titre3Car"/>
    <w:uiPriority w:val="9"/>
    <w:unhideWhenUsed/>
    <w:qFormat/>
    <w:rsid w:val="00E429AA"/>
    <w:pPr>
      <w:keepNext/>
      <w:keepLines/>
      <w:numPr>
        <w:ilvl w:val="2"/>
        <w:numId w:val="10"/>
      </w:numPr>
      <w:spacing w:before="360" w:after="240" w:line="240" w:lineRule="exact"/>
      <w:outlineLvl w:val="2"/>
    </w:pPr>
    <w:rPr>
      <w:rFonts w:eastAsiaTheme="majorEastAsia"/>
      <w:sz w:val="24"/>
      <w:szCs w:val="24"/>
    </w:rPr>
  </w:style>
  <w:style w:type="paragraph" w:styleId="Titre4">
    <w:name w:val="heading 4"/>
    <w:aliases w:val="Überschrift 4 (ohne Nummerierung)"/>
    <w:basedOn w:val="Normal"/>
    <w:next w:val="Normal"/>
    <w:link w:val="Titre4Car"/>
    <w:autoRedefine/>
    <w:uiPriority w:val="9"/>
    <w:unhideWhenUsed/>
    <w:qFormat/>
    <w:rsid w:val="00D25135"/>
    <w:pPr>
      <w:keepNext/>
      <w:keepLines/>
      <w:spacing w:before="200" w:line="280" w:lineRule="exact"/>
      <w:outlineLvl w:val="3"/>
    </w:pPr>
    <w:rPr>
      <w:rFonts w:eastAsia="Calibri" w:cs="Times New Roman"/>
      <w:b/>
      <w:sz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031929"/>
    <w:pPr>
      <w:keepNext/>
      <w:keepLines/>
      <w:numPr>
        <w:ilvl w:val="4"/>
        <w:numId w:val="10"/>
      </w:numPr>
      <w:adjustRightInd w:val="0"/>
      <w:snapToGrid w:val="0"/>
      <w:spacing w:before="360" w:line="400" w:lineRule="exact"/>
      <w:outlineLvl w:val="4"/>
    </w:pPr>
    <w:rPr>
      <w:rFonts w:eastAsia="Times New Roman"/>
      <w:b/>
      <w:bCs/>
      <w:snapToGrid w:val="0"/>
      <w:sz w:val="36"/>
      <w:szCs w:val="36"/>
      <w:lang w:eastAsia="de-CH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E429AA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rsid w:val="00E429AA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unhideWhenUsed/>
    <w:rsid w:val="00E429AA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rsid w:val="00E429AA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DF1A66"/>
    <w:rPr>
      <w:rFonts w:ascii="Arial" w:eastAsia="Times New Roman" w:hAnsi="Arial" w:cs="Arial"/>
      <w:b/>
      <w:bCs/>
      <w:snapToGrid w:val="0"/>
      <w:sz w:val="36"/>
      <w:szCs w:val="36"/>
      <w:lang w:eastAsia="de-CH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DF1A66"/>
    <w:pPr>
      <w:spacing w:after="0" w:line="259" w:lineRule="auto"/>
      <w:outlineLvl w:val="9"/>
    </w:pPr>
    <w:rPr>
      <w:rFonts w:asciiTheme="majorHAnsi" w:hAnsiTheme="majorHAnsi" w:cstheme="majorBidi"/>
      <w:b w:val="0"/>
      <w:color w:val="2E74B5" w:themeColor="accent1" w:themeShade="BF"/>
      <w:sz w:val="32"/>
      <w:szCs w:val="32"/>
      <w:lang w:eastAsia="de-CH"/>
    </w:rPr>
  </w:style>
  <w:style w:type="paragraph" w:styleId="TM1">
    <w:name w:val="toc 1"/>
    <w:basedOn w:val="Normal"/>
    <w:next w:val="Normal"/>
    <w:link w:val="TM1Car"/>
    <w:autoRedefine/>
    <w:uiPriority w:val="39"/>
    <w:unhideWhenUsed/>
    <w:rsid w:val="00281E13"/>
    <w:pPr>
      <w:tabs>
        <w:tab w:val="right" w:leader="dot" w:pos="9062"/>
      </w:tabs>
      <w:spacing w:after="100"/>
      <w:ind w:left="851" w:hanging="851"/>
    </w:pPr>
  </w:style>
  <w:style w:type="paragraph" w:styleId="TM2">
    <w:name w:val="toc 2"/>
    <w:basedOn w:val="Normal"/>
    <w:next w:val="Normal"/>
    <w:autoRedefine/>
    <w:uiPriority w:val="39"/>
    <w:unhideWhenUsed/>
    <w:rsid w:val="00DF1A66"/>
    <w:pPr>
      <w:tabs>
        <w:tab w:val="right" w:leader="dot" w:pos="9062"/>
      </w:tabs>
      <w:spacing w:after="100"/>
      <w:ind w:left="851" w:hanging="851"/>
    </w:pPr>
  </w:style>
  <w:style w:type="paragraph" w:styleId="TM3">
    <w:name w:val="toc 3"/>
    <w:basedOn w:val="Normal"/>
    <w:next w:val="Normal"/>
    <w:autoRedefine/>
    <w:uiPriority w:val="39"/>
    <w:unhideWhenUsed/>
    <w:rsid w:val="00DF1A66"/>
    <w:pPr>
      <w:tabs>
        <w:tab w:val="right" w:leader="dot" w:pos="9062"/>
      </w:tabs>
      <w:spacing w:after="100"/>
      <w:ind w:left="851" w:hanging="851"/>
    </w:pPr>
  </w:style>
  <w:style w:type="paragraph" w:customStyle="1" w:styleId="AbsatzStrichliste">
    <w:name w:val="Absatz Strichliste"/>
    <w:basedOn w:val="Absatz"/>
    <w:qFormat/>
    <w:rsid w:val="00D25135"/>
    <w:pPr>
      <w:numPr>
        <w:numId w:val="4"/>
      </w:numPr>
      <w:spacing w:before="0" w:after="120"/>
      <w:ind w:left="567" w:hanging="567"/>
    </w:pPr>
    <w:rPr>
      <w:lang w:val="it-CH"/>
    </w:rPr>
  </w:style>
  <w:style w:type="paragraph" w:customStyle="1" w:styleId="Absatz">
    <w:name w:val="Absatz"/>
    <w:autoRedefine/>
    <w:qFormat/>
    <w:rsid w:val="008952F7"/>
    <w:pPr>
      <w:spacing w:before="120" w:after="200" w:line="240" w:lineRule="exact"/>
    </w:pPr>
    <w:rPr>
      <w:rFonts w:ascii="Arial" w:eastAsia="Calibri" w:hAnsi="Arial" w:cs="Times New Roman"/>
      <w:noProof/>
      <w:sz w:val="20"/>
      <w:szCs w:val="16"/>
      <w:lang w:eastAsia="de-DE"/>
    </w:rPr>
  </w:style>
  <w:style w:type="paragraph" w:customStyle="1" w:styleId="Abkrzungsverzeichnis">
    <w:name w:val="Abkürzungsverzeichnis"/>
    <w:basedOn w:val="Normal"/>
    <w:qFormat/>
    <w:rsid w:val="00366A2E"/>
    <w:pPr>
      <w:spacing w:before="60" w:after="60" w:line="240" w:lineRule="auto"/>
      <w:ind w:left="851" w:hanging="851"/>
    </w:pPr>
    <w:rPr>
      <w:rFonts w:eastAsia="Calibri" w:cs="Times New Roman"/>
      <w:noProof/>
      <w:snapToGrid w:val="0"/>
      <w:lang w:eastAsia="de-CH"/>
    </w:rPr>
  </w:style>
  <w:style w:type="character" w:customStyle="1" w:styleId="Titre1Car">
    <w:name w:val="Titre 1 Car"/>
    <w:basedOn w:val="Policepardfaut"/>
    <w:link w:val="Titre1"/>
    <w:uiPriority w:val="9"/>
    <w:rsid w:val="00690BFF"/>
    <w:rPr>
      <w:rFonts w:ascii="Arial" w:eastAsiaTheme="majorEastAsia" w:hAnsi="Arial" w:cs="Arial"/>
      <w:b/>
      <w:sz w:val="36"/>
      <w:szCs w:val="36"/>
    </w:rPr>
  </w:style>
  <w:style w:type="paragraph" w:customStyle="1" w:styleId="TitelBericht">
    <w:name w:val="Titel Bericht"/>
    <w:basedOn w:val="Absatz"/>
    <w:qFormat/>
    <w:rsid w:val="00D204FC"/>
    <w:pPr>
      <w:spacing w:line="480" w:lineRule="exact"/>
    </w:pPr>
    <w:rPr>
      <w:b/>
      <w:sz w:val="42"/>
      <w:szCs w:val="42"/>
    </w:rPr>
  </w:style>
  <w:style w:type="paragraph" w:customStyle="1" w:styleId="berschrift1ohneNummer">
    <w:name w:val="Überschrift 1 ohne Nummer"/>
    <w:basedOn w:val="Titre1"/>
    <w:next w:val="Normal"/>
    <w:qFormat/>
    <w:rsid w:val="00031929"/>
    <w:pPr>
      <w:numPr>
        <w:numId w:val="0"/>
      </w:numPr>
      <w:ind w:left="432" w:hanging="432"/>
    </w:pPr>
  </w:style>
  <w:style w:type="paragraph" w:customStyle="1" w:styleId="AbsatzohneAbstand">
    <w:name w:val="Absatz_ohne_Abstand"/>
    <w:basedOn w:val="Absatz"/>
    <w:qFormat/>
    <w:rsid w:val="007657E6"/>
    <w:pPr>
      <w:spacing w:line="260" w:lineRule="exact"/>
    </w:pPr>
  </w:style>
  <w:style w:type="character" w:customStyle="1" w:styleId="Titre2Car">
    <w:name w:val="Titre 2 Car"/>
    <w:basedOn w:val="Policepardfaut"/>
    <w:link w:val="Titre2"/>
    <w:uiPriority w:val="9"/>
    <w:rsid w:val="00030C6A"/>
    <w:rPr>
      <w:rFonts w:ascii="Arial" w:eastAsiaTheme="majorEastAsia" w:hAnsi="Arial" w:cs="Arial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E429AA"/>
    <w:rPr>
      <w:rFonts w:ascii="Arial" w:eastAsiaTheme="majorEastAsia" w:hAnsi="Arial" w:cs="Arial"/>
      <w:sz w:val="24"/>
      <w:szCs w:val="24"/>
    </w:rPr>
  </w:style>
  <w:style w:type="character" w:customStyle="1" w:styleId="Titre4Car">
    <w:name w:val="Titre 4 Car"/>
    <w:aliases w:val="Überschrift 4 (ohne Nummerierung) Car"/>
    <w:basedOn w:val="Policepardfaut"/>
    <w:link w:val="Titre4"/>
    <w:uiPriority w:val="9"/>
    <w:rsid w:val="00D25135"/>
    <w:rPr>
      <w:rFonts w:ascii="Arial" w:eastAsia="Calibri" w:hAnsi="Arial" w:cs="Times New Roman"/>
      <w:b/>
    </w:rPr>
  </w:style>
  <w:style w:type="paragraph" w:customStyle="1" w:styleId="Absatzalphabetisch">
    <w:name w:val="Absatz alphabetisch"/>
    <w:basedOn w:val="Absatz"/>
    <w:qFormat/>
    <w:rsid w:val="00D25135"/>
    <w:pPr>
      <w:numPr>
        <w:numId w:val="5"/>
      </w:numPr>
      <w:spacing w:before="0" w:after="120"/>
      <w:ind w:left="567" w:hanging="567"/>
    </w:pPr>
  </w:style>
  <w:style w:type="table" w:customStyle="1" w:styleId="BFETabelle11">
    <w:name w:val="BFE_Tabelle 11"/>
    <w:basedOn w:val="TableauGrille2-Accentuation1"/>
    <w:next w:val="Tableausimple1"/>
    <w:uiPriority w:val="41"/>
    <w:rsid w:val="00F46E47"/>
    <w:rPr>
      <w:rFonts w:ascii="Arial" w:eastAsia="Calibri" w:hAnsi="Arial" w:cs="Times New Roman"/>
      <w:sz w:val="18"/>
      <w:szCs w:val="20"/>
      <w:lang w:val="fr-CH" w:eastAsia="de-CH"/>
    </w:rPr>
    <w:tblPr>
      <w:tblBorders>
        <w:top w:val="none" w:sz="0" w:space="0" w:color="auto"/>
        <w:bottom w:val="single" w:sz="4" w:space="0" w:color="1F4E79" w:themeColor="accent1" w:themeShade="80"/>
        <w:insideH w:val="single" w:sz="4" w:space="0" w:color="1F4E79" w:themeColor="accent1" w:themeShade="80"/>
        <w:insideV w:val="single" w:sz="4" w:space="0" w:color="1F4E79" w:themeColor="accent1" w:themeShade="80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FFFFF" w:themeFill="background1"/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</w:pPr>
      <w:rPr>
        <w:rFonts w:ascii="Arial" w:hAnsi="Arial"/>
        <w:b/>
        <w:bCs/>
        <w:i w:val="0"/>
        <w:sz w:val="18"/>
      </w:rPr>
      <w:tblPr/>
      <w:tcPr>
        <w:tcBorders>
          <w:top w:val="nil"/>
          <w:left w:val="nil"/>
          <w:bottom w:val="single" w:sz="12" w:space="0" w:color="1F4E79" w:themeColor="accent1" w:themeShade="80"/>
          <w:right w:val="nil"/>
          <w:insideH w:val="single" w:sz="4" w:space="0" w:color="1F4E79" w:themeColor="accent1" w:themeShade="80"/>
          <w:insideV w:val="nil"/>
        </w:tcBorders>
        <w:shd w:val="clear" w:color="auto" w:fill="FFFFFF" w:themeFill="background1"/>
      </w:tcPr>
    </w:tblStylePr>
    <w:tblStylePr w:type="lastRow">
      <w:rPr>
        <w:rFonts w:ascii="Arial" w:hAnsi="Arial"/>
        <w:b w:val="0"/>
        <w:bCs/>
        <w:sz w:val="18"/>
      </w:rPr>
      <w:tblPr/>
      <w:tcPr>
        <w:tcBorders>
          <w:top w:val="single" w:sz="4" w:space="0" w:color="1F4E79" w:themeColor="accent1" w:themeShade="80"/>
          <w:left w:val="nil"/>
          <w:bottom w:val="single" w:sz="4" w:space="0" w:color="1F4E79" w:themeColor="accent1" w:themeShade="80"/>
          <w:right w:val="nil"/>
          <w:insideH w:val="nil"/>
          <w:insideV w:val="single" w:sz="4" w:space="0" w:color="1F4E79" w:themeColor="accent1" w:themeShade="80"/>
        </w:tcBorders>
        <w:shd w:val="clear" w:color="auto" w:fill="FFFFFF" w:themeFill="background1"/>
      </w:tcPr>
    </w:tblStylePr>
    <w:tblStylePr w:type="firstCol">
      <w:rPr>
        <w:rFonts w:ascii="Arial" w:hAnsi="Arial"/>
        <w:b/>
        <w:bCs/>
        <w:sz w:val="18"/>
      </w:rPr>
      <w:tblPr/>
      <w:tcPr>
        <w:tcBorders>
          <w:top w:val="single" w:sz="4" w:space="0" w:color="1F4E79" w:themeColor="accent1" w:themeShade="80"/>
          <w:left w:val="nil"/>
          <w:bottom w:val="single" w:sz="4" w:space="0" w:color="1F4E79" w:themeColor="accent1" w:themeShade="80"/>
          <w:right w:val="single" w:sz="4" w:space="0" w:color="1F4E79" w:themeColor="accent1" w:themeShade="80"/>
          <w:insideH w:val="nil"/>
          <w:insideV w:val="nil"/>
          <w:tl2br w:val="nil"/>
          <w:tr2bl w:val="nil"/>
        </w:tcBorders>
      </w:tcPr>
    </w:tblStylePr>
    <w:tblStylePr w:type="lastCol">
      <w:pPr>
        <w:jc w:val="left"/>
      </w:pPr>
      <w:rPr>
        <w:rFonts w:ascii="Arial" w:hAnsi="Arial"/>
        <w:b w:val="0"/>
        <w:bCs/>
        <w:sz w:val="1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Vert">
      <w:pPr>
        <w:jc w:val="left"/>
      </w:pPr>
      <w:rPr>
        <w:rFonts w:ascii="Arial" w:hAnsi="Arial"/>
        <w:sz w:val="18"/>
      </w:rPr>
      <w:tblPr/>
      <w:tcPr>
        <w:shd w:val="clear" w:color="auto" w:fill="DEEAF6" w:themeFill="accent1" w:themeFillTint="33"/>
      </w:tcPr>
    </w:tblStylePr>
    <w:tblStylePr w:type="band2Vert">
      <w:rPr>
        <w:rFonts w:ascii="Arial" w:hAnsi="Arial"/>
        <w:sz w:val="18"/>
      </w:rPr>
      <w:tblPr/>
      <w:tcPr>
        <w:shd w:val="clear" w:color="auto" w:fill="DEEAF6" w:themeFill="accent1" w:themeFillTint="33"/>
      </w:tcPr>
    </w:tblStylePr>
    <w:tblStylePr w:type="band1Horz">
      <w:pPr>
        <w:wordWrap/>
        <w:spacing w:beforeLines="0" w:before="0" w:beforeAutospacing="0" w:afterLines="0" w:after="0" w:afterAutospacing="0" w:line="240" w:lineRule="auto"/>
      </w:pPr>
      <w:rPr>
        <w:rFonts w:ascii="Arial" w:hAnsi="Arial"/>
        <w:sz w:val="18"/>
      </w:rPr>
      <w:tblPr/>
      <w:tcPr>
        <w:shd w:val="clear" w:color="auto" w:fill="DEEAF6" w:themeFill="accent1" w:themeFillTint="33"/>
      </w:tcPr>
    </w:tblStylePr>
    <w:tblStylePr w:type="band2Horz">
      <w:pPr>
        <w:wordWrap/>
        <w:spacing w:beforeLines="0" w:before="0" w:beforeAutospacing="0" w:afterLines="0" w:after="0" w:afterAutospacing="0" w:line="240" w:lineRule="auto"/>
        <w:contextualSpacing w:val="0"/>
        <w:jc w:val="left"/>
      </w:pPr>
      <w:rPr>
        <w:rFonts w:ascii="Arial" w:hAnsi="Arial"/>
        <w:sz w:val="18"/>
      </w:rPr>
    </w:tblStylePr>
    <w:tblStylePr w:type="swCell">
      <w:rPr>
        <w:rFonts w:ascii="Arial" w:hAnsi="Arial"/>
        <w:b/>
        <w:sz w:val="18"/>
      </w:rPr>
    </w:tblStylePr>
  </w:style>
  <w:style w:type="table" w:styleId="TableauGrille2-Accentuation1">
    <w:name w:val="Grid Table 2 Accent 1"/>
    <w:basedOn w:val="TableauNormal"/>
    <w:uiPriority w:val="47"/>
    <w:rsid w:val="00F46E4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simple1">
    <w:name w:val="Plain Table 1"/>
    <w:basedOn w:val="TableauNormal"/>
    <w:uiPriority w:val="41"/>
    <w:rsid w:val="00F46E4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Legende">
    <w:name w:val="B_Legende"/>
    <w:basedOn w:val="Absatz"/>
    <w:rsid w:val="00F46E47"/>
    <w:pPr>
      <w:keepLines/>
      <w:adjustRightInd w:val="0"/>
      <w:snapToGrid w:val="0"/>
    </w:pPr>
    <w:rPr>
      <w:rFonts w:eastAsia="Times New Roman"/>
      <w:b/>
      <w:bCs/>
      <w:sz w:val="18"/>
      <w:szCs w:val="18"/>
      <w:lang w:eastAsia="de-CH"/>
    </w:rPr>
  </w:style>
  <w:style w:type="character" w:styleId="Lienhypertexte">
    <w:name w:val="Hyperlink"/>
    <w:basedOn w:val="Policepardfaut"/>
    <w:uiPriority w:val="99"/>
    <w:unhideWhenUsed/>
    <w:rsid w:val="00FC39DD"/>
    <w:rPr>
      <w:color w:val="0563C1" w:themeColor="hyperlink"/>
      <w:u w:val="single"/>
    </w:rPr>
  </w:style>
  <w:style w:type="paragraph" w:customStyle="1" w:styleId="BeschriftungSpalte">
    <w:name w:val="Beschriftung Spalte"/>
    <w:basedOn w:val="Normal"/>
    <w:next w:val="Normal"/>
    <w:qFormat/>
    <w:rsid w:val="004F6643"/>
    <w:pPr>
      <w:keepNext/>
      <w:keepLines/>
      <w:spacing w:after="0" w:line="240" w:lineRule="auto"/>
    </w:pPr>
    <w:rPr>
      <w:rFonts w:eastAsia="Calibri"/>
      <w:b/>
      <w:szCs w:val="20"/>
      <w:lang w:eastAsia="de-CH"/>
    </w:rPr>
  </w:style>
  <w:style w:type="paragraph" w:customStyle="1" w:styleId="TabelleBeschriftungZeileSpalte">
    <w:name w:val="Tabelle Beschriftung (Zeile/Spalte)"/>
    <w:next w:val="Normal"/>
    <w:autoRedefine/>
    <w:qFormat/>
    <w:rsid w:val="008952F7"/>
    <w:pPr>
      <w:spacing w:after="0" w:line="240" w:lineRule="auto"/>
    </w:pPr>
    <w:rPr>
      <w:rFonts w:ascii="Arial" w:eastAsia="Calibri" w:hAnsi="Arial" w:cs="Arial"/>
      <w:bCs/>
      <w:sz w:val="20"/>
      <w:szCs w:val="20"/>
      <w:lang w:eastAsia="de-CH"/>
    </w:rPr>
  </w:style>
  <w:style w:type="numbering" w:customStyle="1" w:styleId="aet">
    <w:name w:val="aet"/>
    <w:basedOn w:val="Aucuneliste"/>
    <w:uiPriority w:val="99"/>
    <w:rsid w:val="00B32242"/>
    <w:pPr>
      <w:numPr>
        <w:numId w:val="9"/>
      </w:numPr>
    </w:pPr>
  </w:style>
  <w:style w:type="character" w:customStyle="1" w:styleId="Titre6Car">
    <w:name w:val="Titre 6 Car"/>
    <w:basedOn w:val="Policepardfaut"/>
    <w:link w:val="Titre6"/>
    <w:uiPriority w:val="9"/>
    <w:rsid w:val="00E429A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Titre7Car">
    <w:name w:val="Titre 7 Car"/>
    <w:basedOn w:val="Policepardfaut"/>
    <w:link w:val="Titre7"/>
    <w:uiPriority w:val="9"/>
    <w:rsid w:val="00E429A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Titre8Car">
    <w:name w:val="Titre 8 Car"/>
    <w:basedOn w:val="Policepardfaut"/>
    <w:link w:val="Titre8"/>
    <w:uiPriority w:val="9"/>
    <w:rsid w:val="00E429A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rsid w:val="00E429A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50E90"/>
    <w:pPr>
      <w:spacing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50E90"/>
    <w:rPr>
      <w:rFonts w:ascii="Arial" w:hAnsi="Arial" w:cs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50E90"/>
    <w:rPr>
      <w:vertAlign w:val="superscript"/>
    </w:rPr>
  </w:style>
  <w:style w:type="paragraph" w:customStyle="1" w:styleId="Fussnote">
    <w:name w:val="Fussnote"/>
    <w:basedOn w:val="Notedebasdepage"/>
    <w:qFormat/>
    <w:rsid w:val="00615125"/>
    <w:pPr>
      <w:tabs>
        <w:tab w:val="left" w:pos="567"/>
      </w:tabs>
      <w:spacing w:after="60"/>
      <w:ind w:left="567" w:hanging="567"/>
    </w:pPr>
    <w:rPr>
      <w:sz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EA720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A7200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A7200"/>
    <w:rPr>
      <w:rFonts w:ascii="Arial" w:hAnsi="Arial" w:cs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A720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A7200"/>
    <w:rPr>
      <w:rFonts w:ascii="Arial" w:hAnsi="Arial" w:cs="Arial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A72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7200"/>
    <w:rPr>
      <w:rFonts w:ascii="Segoe UI" w:hAnsi="Segoe UI" w:cs="Segoe UI"/>
      <w:sz w:val="18"/>
      <w:szCs w:val="18"/>
    </w:rPr>
  </w:style>
  <w:style w:type="paragraph" w:customStyle="1" w:styleId="ReportTitle">
    <w:name w:val="ReportTitle"/>
    <w:basedOn w:val="Normal"/>
    <w:qFormat/>
    <w:rsid w:val="001576F0"/>
    <w:pPr>
      <w:spacing w:before="120" w:after="200" w:line="480" w:lineRule="exact"/>
      <w:jc w:val="left"/>
    </w:pPr>
    <w:rPr>
      <w:rFonts w:eastAsia="Calibri" w:cs="Times New Roman"/>
      <w:b/>
      <w:noProof/>
      <w:sz w:val="42"/>
      <w:szCs w:val="42"/>
      <w:lang w:eastAsia="de-DE"/>
    </w:rPr>
  </w:style>
  <w:style w:type="paragraph" w:styleId="Bibliographie">
    <w:name w:val="Bibliography"/>
    <w:basedOn w:val="Normal"/>
    <w:next w:val="Normal"/>
    <w:uiPriority w:val="37"/>
    <w:unhideWhenUsed/>
    <w:rsid w:val="00A853CB"/>
  </w:style>
  <w:style w:type="paragraph" w:customStyle="1" w:styleId="Legende">
    <w:name w:val="Legende"/>
    <w:basedOn w:val="Normal"/>
    <w:link w:val="LegendeZchn"/>
    <w:rsid w:val="00D644C7"/>
    <w:rPr>
      <w:sz w:val="16"/>
    </w:rPr>
  </w:style>
  <w:style w:type="paragraph" w:customStyle="1" w:styleId="berschriftohneNummerierung">
    <w:name w:val="Überschrift ohne Nummerierung"/>
    <w:basedOn w:val="Titre1"/>
    <w:qFormat/>
    <w:rsid w:val="00031929"/>
    <w:pPr>
      <w:numPr>
        <w:numId w:val="0"/>
      </w:numPr>
    </w:pPr>
  </w:style>
  <w:style w:type="character" w:customStyle="1" w:styleId="TM1Car">
    <w:name w:val="TM 1 Car"/>
    <w:basedOn w:val="Policepardfaut"/>
    <w:link w:val="TM1"/>
    <w:uiPriority w:val="39"/>
    <w:rsid w:val="00D57C92"/>
    <w:rPr>
      <w:rFonts w:ascii="Arial" w:hAnsi="Arial" w:cs="Arial"/>
      <w:sz w:val="20"/>
    </w:rPr>
  </w:style>
  <w:style w:type="character" w:customStyle="1" w:styleId="LegendeZchn">
    <w:name w:val="Legende Zchn"/>
    <w:basedOn w:val="TM1Car"/>
    <w:link w:val="Legende"/>
    <w:rsid w:val="00D644C7"/>
    <w:rPr>
      <w:rFonts w:ascii="Arial" w:hAnsi="Arial" w:cs="Arial"/>
      <w:sz w:val="16"/>
    </w:rPr>
  </w:style>
  <w:style w:type="paragraph" w:customStyle="1" w:styleId="StandardohneAbsatzabstand">
    <w:name w:val="Standard ohne Absatzabstand"/>
    <w:basedOn w:val="Normal"/>
    <w:qFormat/>
    <w:rsid w:val="008952F7"/>
    <w:pPr>
      <w:spacing w:after="0"/>
    </w:pPr>
  </w:style>
  <w:style w:type="paragraph" w:customStyle="1" w:styleId="Standardfett">
    <w:name w:val="Standard fett"/>
    <w:basedOn w:val="Normal"/>
    <w:qFormat/>
    <w:rsid w:val="00D644C7"/>
    <w:rPr>
      <w:b/>
    </w:rPr>
  </w:style>
  <w:style w:type="paragraph" w:customStyle="1" w:styleId="TitelohneNumerierung">
    <w:name w:val="Titel ohne Numerierung"/>
    <w:basedOn w:val="Titre1"/>
    <w:qFormat/>
    <w:rsid w:val="00C43CAE"/>
    <w:pPr>
      <w:numPr>
        <w:numId w:val="0"/>
      </w:numPr>
    </w:pPr>
  </w:style>
  <w:style w:type="paragraph" w:customStyle="1" w:styleId="ReportUntertitel">
    <w:name w:val="ReportUntertitel"/>
    <w:basedOn w:val="Normal"/>
    <w:qFormat/>
    <w:rsid w:val="00CF07FA"/>
    <w:pPr>
      <w:spacing w:before="120" w:after="240" w:line="480" w:lineRule="exact"/>
      <w:ind w:left="567" w:hanging="567"/>
    </w:pPr>
    <w:rPr>
      <w:rFonts w:eastAsia="Calibri" w:cs="Times New Roman"/>
      <w:noProof/>
      <w:sz w:val="42"/>
      <w:lang w:eastAsia="de-CH"/>
    </w:rPr>
  </w:style>
  <w:style w:type="paragraph" w:customStyle="1" w:styleId="berschirft4ohneNummerierung">
    <w:name w:val="Überschirft 4 (ohne Nummerierung)"/>
    <w:basedOn w:val="Titre4"/>
    <w:qFormat/>
    <w:rsid w:val="00E56E56"/>
  </w:style>
  <w:style w:type="paragraph" w:styleId="Pieddepage">
    <w:name w:val="footer"/>
    <w:basedOn w:val="Normal"/>
    <w:link w:val="PieddepageCar"/>
    <w:uiPriority w:val="99"/>
    <w:unhideWhenUsed/>
    <w:rsid w:val="00AE3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35F8"/>
    <w:rPr>
      <w:rFonts w:ascii="Arial" w:hAnsi="Arial" w:cs="Arial"/>
      <w:sz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020241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3310E6"/>
    <w:pPr>
      <w:ind w:left="720"/>
      <w:contextualSpacing/>
    </w:pPr>
  </w:style>
  <w:style w:type="table" w:styleId="Grilledutableau">
    <w:name w:val="Table Grid"/>
    <w:basedOn w:val="TableauNormal"/>
    <w:uiPriority w:val="39"/>
    <w:rsid w:val="00331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A218B"/>
    <w:rPr>
      <w:color w:val="666666"/>
    </w:rPr>
  </w:style>
  <w:style w:type="table" w:styleId="Tableausimple4">
    <w:name w:val="Plain Table 4"/>
    <w:basedOn w:val="TableauNormal"/>
    <w:uiPriority w:val="44"/>
    <w:rsid w:val="006A21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ous-titre">
    <w:name w:val="Subtitle"/>
    <w:basedOn w:val="Normal"/>
    <w:next w:val="Normal"/>
    <w:link w:val="Sous-titreCar"/>
    <w:uiPriority w:val="11"/>
    <w:qFormat/>
    <w:rsid w:val="0080221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Sous-titreCar">
    <w:name w:val="Sous-titre Car"/>
    <w:basedOn w:val="Policepardfaut"/>
    <w:link w:val="Sous-titre"/>
    <w:uiPriority w:val="11"/>
    <w:rsid w:val="00802212"/>
    <w:rPr>
      <w:rFonts w:eastAsiaTheme="minorEastAsia"/>
      <w:color w:val="5A5A5A" w:themeColor="text1" w:themeTint="A5"/>
      <w:spacing w:val="15"/>
    </w:rPr>
  </w:style>
  <w:style w:type="paragraph" w:styleId="En-tte">
    <w:name w:val="header"/>
    <w:basedOn w:val="Normal"/>
    <w:link w:val="En-tteCar"/>
    <w:uiPriority w:val="99"/>
    <w:semiHidden/>
    <w:unhideWhenUsed/>
    <w:rsid w:val="00D470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470F3"/>
    <w:rPr>
      <w:rFonts w:ascii="Arial" w:hAnsi="Arial" w:cs="Arial"/>
      <w:sz w:val="20"/>
    </w:rPr>
  </w:style>
  <w:style w:type="character" w:styleId="Mentionnonrsolue">
    <w:name w:val="Unresolved Mention"/>
    <w:basedOn w:val="Policepardfaut"/>
    <w:uiPriority w:val="99"/>
    <w:semiHidden/>
    <w:unhideWhenUsed/>
    <w:rsid w:val="005A6DD3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E66E77"/>
    <w:pPr>
      <w:spacing w:after="0" w:line="240" w:lineRule="auto"/>
    </w:pPr>
    <w:rPr>
      <w:rFonts w:ascii="Arial" w:hAnsi="Arial" w:cs="Arial"/>
      <w:sz w:val="20"/>
    </w:rPr>
  </w:style>
  <w:style w:type="paragraph" w:styleId="NormalWeb">
    <w:name w:val="Normal (Web)"/>
    <w:basedOn w:val="Normal"/>
    <w:uiPriority w:val="99"/>
    <w:unhideWhenUsed/>
    <w:rsid w:val="002B6AB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200MW_PD@bfe.admin.ch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80833172\AppData\Roaming\Microsoft\Templates\Vorlage-BFE-Bericht-neutral-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569102-53C0-44F2-B01D-D619D4EE1062}"/>
      </w:docPartPr>
      <w:docPartBody>
        <w:p w:rsidR="00E776DC" w:rsidRDefault="002B3BDB"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8FDFB2-3593-49FB-8943-6DD7281C32E2}"/>
      </w:docPartPr>
      <w:docPartBody>
        <w:p w:rsidR="00E776DC" w:rsidRDefault="002B3BDB">
          <w:r w:rsidRPr="00E067BE">
            <w:rPr>
              <w:rStyle w:val="Textedelespacerserv"/>
            </w:rPr>
            <w:t>Klicken oder tippen Sie, um ein Datum einzugeben.</w:t>
          </w:r>
        </w:p>
      </w:docPartBody>
    </w:docPart>
    <w:docPart>
      <w:docPartPr>
        <w:name w:val="07B81BFDC8E3403291ADD663E532AB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F55C84-2E46-4880-B729-36AFF5168FF5}"/>
      </w:docPartPr>
      <w:docPartBody>
        <w:p w:rsidR="00E776DC" w:rsidRDefault="002B3BDB" w:rsidP="002B3BDB">
          <w:pPr>
            <w:pStyle w:val="07B81BFDC8E3403291ADD663E532AB94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18FC19F981F84BC791775457A9ED8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604183-3303-4092-8B38-24880E7855B6}"/>
      </w:docPartPr>
      <w:docPartBody>
        <w:p w:rsidR="00E776DC" w:rsidRDefault="002B3BDB" w:rsidP="002B3BDB">
          <w:pPr>
            <w:pStyle w:val="18FC19F981F84BC791775457A9ED8439"/>
          </w:pPr>
          <w:r w:rsidRPr="00E067BE">
            <w:rPr>
              <w:rStyle w:val="Textedelespacerserv"/>
            </w:rPr>
            <w:t>Klicken oder tippen Sie, um ein Datum einzugeben.</w:t>
          </w:r>
        </w:p>
      </w:docPartBody>
    </w:docPart>
    <w:docPart>
      <w:docPartPr>
        <w:name w:val="7F5821E76E1B445AB2A7BD2C4D6C98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BA405A-674C-464B-AE92-233F14649D04}"/>
      </w:docPartPr>
      <w:docPartBody>
        <w:p w:rsidR="00E776DC" w:rsidRDefault="002B3BDB" w:rsidP="002B3BDB">
          <w:pPr>
            <w:pStyle w:val="7F5821E76E1B445AB2A7BD2C4D6C98E6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8BAFCA4CC5F443DD81B5D7CEBF7070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47E8BD-E1F8-4DAA-B0B0-8AE3C1A0E22D}"/>
      </w:docPartPr>
      <w:docPartBody>
        <w:p w:rsidR="00E776DC" w:rsidRDefault="002B3BDB" w:rsidP="002B3BDB">
          <w:pPr>
            <w:pStyle w:val="8BAFCA4CC5F443DD81B5D7CEBF707043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4C4F0DB87D08460F85C6EF753FD346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8C1E3E-5E20-41FA-AC8E-FE0A3E130047}"/>
      </w:docPartPr>
      <w:docPartBody>
        <w:p w:rsidR="00E776DC" w:rsidRDefault="002B3BDB" w:rsidP="002B3BDB">
          <w:pPr>
            <w:pStyle w:val="4C4F0DB87D08460F85C6EF753FD346BB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23B30ADA910447E78687DE9CED2EAC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80E498-6400-4946-8260-92772E6729EB}"/>
      </w:docPartPr>
      <w:docPartBody>
        <w:p w:rsidR="00E776DC" w:rsidRDefault="002B3BDB" w:rsidP="002B3BDB">
          <w:pPr>
            <w:pStyle w:val="23B30ADA910447E78687DE9CED2EACB6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88D4AAE45AA8445EA1D790064D0FCA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59379C-D122-473F-85D8-4C18DEE43EAE}"/>
      </w:docPartPr>
      <w:docPartBody>
        <w:p w:rsidR="00E776DC" w:rsidRDefault="002B3BDB" w:rsidP="002B3BDB">
          <w:pPr>
            <w:pStyle w:val="88D4AAE45AA8445EA1D790064D0FCA5C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1519704CD5344758B0057565FB1F81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7F87D7-C200-4128-8D2F-4F257AF47EB6}"/>
      </w:docPartPr>
      <w:docPartBody>
        <w:p w:rsidR="00E776DC" w:rsidRDefault="002B3BDB" w:rsidP="002B3BDB">
          <w:pPr>
            <w:pStyle w:val="1519704CD5344758B0057565FB1F81EA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5EDC697825DF4227A13966CF24E6AC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8319D7-A454-410F-A009-9702B90C0C9A}"/>
      </w:docPartPr>
      <w:docPartBody>
        <w:p w:rsidR="00325196" w:rsidRDefault="008E7B4D" w:rsidP="008E7B4D">
          <w:pPr>
            <w:pStyle w:val="5EDC697825DF4227A13966CF24E6ACBD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799EF5C2CABE4556AF56F214F80233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755B59-57DC-41D7-A155-4CB4C9234AE8}"/>
      </w:docPartPr>
      <w:docPartBody>
        <w:p w:rsidR="005E055E" w:rsidRDefault="0011414F" w:rsidP="0011414F">
          <w:pPr>
            <w:pStyle w:val="799EF5C2CABE4556AF56F214F80233BF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FD4A548A90B84F348DCF8A26CB74AB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C9FEFF-ECA3-4BE8-AE21-141392BA9EDB}"/>
      </w:docPartPr>
      <w:docPartBody>
        <w:p w:rsidR="005E055E" w:rsidRDefault="0011414F" w:rsidP="0011414F">
          <w:pPr>
            <w:pStyle w:val="FD4A548A90B84F348DCF8A26CB74AB66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93D341EE630647D782FE1EA5E3984C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082F7C-BA3D-4F1D-8CC1-24270FF29D13}"/>
      </w:docPartPr>
      <w:docPartBody>
        <w:p w:rsidR="003C279B" w:rsidRDefault="00E941F0" w:rsidP="00E941F0">
          <w:pPr>
            <w:pStyle w:val="93D341EE630647D782FE1EA5E3984CB1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BDB"/>
    <w:rsid w:val="00015BDF"/>
    <w:rsid w:val="00023D0E"/>
    <w:rsid w:val="00030100"/>
    <w:rsid w:val="000755EF"/>
    <w:rsid w:val="0009044B"/>
    <w:rsid w:val="000D2BF6"/>
    <w:rsid w:val="000F6F0F"/>
    <w:rsid w:val="0011414F"/>
    <w:rsid w:val="0012263E"/>
    <w:rsid w:val="001C3B6A"/>
    <w:rsid w:val="0021112C"/>
    <w:rsid w:val="00286538"/>
    <w:rsid w:val="002B3BDB"/>
    <w:rsid w:val="002C0467"/>
    <w:rsid w:val="002C1DE8"/>
    <w:rsid w:val="002E3F0D"/>
    <w:rsid w:val="002F1FF2"/>
    <w:rsid w:val="002F6985"/>
    <w:rsid w:val="00311CBA"/>
    <w:rsid w:val="00325196"/>
    <w:rsid w:val="00357BDF"/>
    <w:rsid w:val="003C279B"/>
    <w:rsid w:val="003C2B05"/>
    <w:rsid w:val="003D2E58"/>
    <w:rsid w:val="00426032"/>
    <w:rsid w:val="004622AB"/>
    <w:rsid w:val="004A4EEA"/>
    <w:rsid w:val="004C366A"/>
    <w:rsid w:val="005727E0"/>
    <w:rsid w:val="00580A10"/>
    <w:rsid w:val="005C44E9"/>
    <w:rsid w:val="005E055E"/>
    <w:rsid w:val="005E7D45"/>
    <w:rsid w:val="00610070"/>
    <w:rsid w:val="00637F53"/>
    <w:rsid w:val="00651F1B"/>
    <w:rsid w:val="007449F6"/>
    <w:rsid w:val="0078780F"/>
    <w:rsid w:val="00804683"/>
    <w:rsid w:val="008424DD"/>
    <w:rsid w:val="008E7B4D"/>
    <w:rsid w:val="00913422"/>
    <w:rsid w:val="009525D3"/>
    <w:rsid w:val="009F1B88"/>
    <w:rsid w:val="00A12CF7"/>
    <w:rsid w:val="00A83832"/>
    <w:rsid w:val="00AA08EA"/>
    <w:rsid w:val="00AA188E"/>
    <w:rsid w:val="00AB53B0"/>
    <w:rsid w:val="00AC49E8"/>
    <w:rsid w:val="00AF47E0"/>
    <w:rsid w:val="00B138C0"/>
    <w:rsid w:val="00B65EA1"/>
    <w:rsid w:val="00C1753C"/>
    <w:rsid w:val="00C40108"/>
    <w:rsid w:val="00C65D36"/>
    <w:rsid w:val="00D14851"/>
    <w:rsid w:val="00D2335F"/>
    <w:rsid w:val="00D76229"/>
    <w:rsid w:val="00DB28EF"/>
    <w:rsid w:val="00E30609"/>
    <w:rsid w:val="00E776DC"/>
    <w:rsid w:val="00E941F0"/>
    <w:rsid w:val="00F005ED"/>
    <w:rsid w:val="00F24D26"/>
    <w:rsid w:val="00F371CD"/>
    <w:rsid w:val="00F45567"/>
    <w:rsid w:val="00F613D2"/>
    <w:rsid w:val="00F64BD9"/>
    <w:rsid w:val="00F71235"/>
    <w:rsid w:val="00FF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941F0"/>
    <w:rPr>
      <w:color w:val="666666"/>
    </w:rPr>
  </w:style>
  <w:style w:type="paragraph" w:customStyle="1" w:styleId="07B81BFDC8E3403291ADD663E532AB94">
    <w:name w:val="07B81BFDC8E3403291ADD663E532AB94"/>
    <w:rsid w:val="002B3BDB"/>
  </w:style>
  <w:style w:type="paragraph" w:customStyle="1" w:styleId="18FC19F981F84BC791775457A9ED8439">
    <w:name w:val="18FC19F981F84BC791775457A9ED8439"/>
    <w:rsid w:val="002B3BDB"/>
  </w:style>
  <w:style w:type="paragraph" w:customStyle="1" w:styleId="7F5821E76E1B445AB2A7BD2C4D6C98E6">
    <w:name w:val="7F5821E76E1B445AB2A7BD2C4D6C98E6"/>
    <w:rsid w:val="002B3BDB"/>
  </w:style>
  <w:style w:type="paragraph" w:customStyle="1" w:styleId="8BAFCA4CC5F443DD81B5D7CEBF707043">
    <w:name w:val="8BAFCA4CC5F443DD81B5D7CEBF707043"/>
    <w:rsid w:val="002B3BDB"/>
  </w:style>
  <w:style w:type="paragraph" w:customStyle="1" w:styleId="4C4F0DB87D08460F85C6EF753FD346BB">
    <w:name w:val="4C4F0DB87D08460F85C6EF753FD346BB"/>
    <w:rsid w:val="002B3BDB"/>
  </w:style>
  <w:style w:type="paragraph" w:customStyle="1" w:styleId="23B30ADA910447E78687DE9CED2EACB6">
    <w:name w:val="23B30ADA910447E78687DE9CED2EACB6"/>
    <w:rsid w:val="002B3BDB"/>
  </w:style>
  <w:style w:type="paragraph" w:customStyle="1" w:styleId="88D4AAE45AA8445EA1D790064D0FCA5C">
    <w:name w:val="88D4AAE45AA8445EA1D790064D0FCA5C"/>
    <w:rsid w:val="002B3BDB"/>
  </w:style>
  <w:style w:type="paragraph" w:customStyle="1" w:styleId="1519704CD5344758B0057565FB1F81EA">
    <w:name w:val="1519704CD5344758B0057565FB1F81EA"/>
    <w:rsid w:val="002B3BDB"/>
  </w:style>
  <w:style w:type="paragraph" w:customStyle="1" w:styleId="5EDC697825DF4227A13966CF24E6ACBD">
    <w:name w:val="5EDC697825DF4227A13966CF24E6ACBD"/>
    <w:rsid w:val="008E7B4D"/>
  </w:style>
  <w:style w:type="paragraph" w:customStyle="1" w:styleId="799EF5C2CABE4556AF56F214F80233BF">
    <w:name w:val="799EF5C2CABE4556AF56F214F80233BF"/>
    <w:rsid w:val="0011414F"/>
  </w:style>
  <w:style w:type="paragraph" w:customStyle="1" w:styleId="FD4A548A90B84F348DCF8A26CB74AB66">
    <w:name w:val="FD4A548A90B84F348DCF8A26CB74AB66"/>
    <w:rsid w:val="0011414F"/>
  </w:style>
  <w:style w:type="paragraph" w:customStyle="1" w:styleId="93D341EE630647D782FE1EA5E3984CB1">
    <w:name w:val="93D341EE630647D782FE1EA5E3984CB1"/>
    <w:rsid w:val="00E941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>
  <b:Source>
    <b:Tag>Nag16</b:Tag>
    <b:SourceType>Report</b:SourceType>
    <b:Guid>{344AF52A-0FA2-4B44-A170-6FF7A9F128AF}</b:Guid>
    <b:Author>
      <b:Author>
        <b:Corporate>Nagra</b:Corporate>
      </b:Author>
    </b:Author>
    <b:Title>Entsorgungsprogramm 2016 (NAB 16-01)</b:Title>
    <b:Year>2016</b:Year>
    <b:Publisher>Nagra</b:Publisher>
    <b:City>Wettingen</b:City>
    <b:RefOrder>2</b:RefOrder>
  </b:Source>
  <b:Source>
    <b:Tag>Bun17</b:Tag>
    <b:SourceType>Report</b:SourceType>
    <b:Guid>{C348D6CA-5247-4E95-ADCF-F2B7E18F5388}</b:Guid>
    <b:Author>
      <b:Author>
        <b:Corporate>Bundesamt für Energie</b:Corporate>
      </b:Author>
    </b:Author>
    <b:Title>Umgang mit den Stellungnahmen der Regionalkonferenzen zu Etappe 2</b:Title>
    <b:Year>2017</b:Year>
    <b:Publisher>Bundesamt für Energie</b:Publisher>
    <b:City>Bern</b:City>
    <b:LCID>de-CH</b:LCID>
    <b:RefOrder>3</b:RefOrder>
  </b:Source>
  <b:Source>
    <b:Tag>BFE01</b:Tag>
    <b:SourceType>Report</b:SourceType>
    <b:Guid>{26800209-E996-4CD2-B425-B2D903F7360F}</b:Guid>
    <b:Author>
      <b:Author>
        <b:Corporate>Bundesamt für Energie</b:Corporate>
      </b:Author>
    </b:Author>
    <b:Title>Ergebnisbericht zu Etappe 2: Festlegung und Objektblätter; Entwurf vom 22. November 2017</b:Title>
    <b:Year>2017</b:Year>
    <b:City>Bern</b:City>
    <b:ShortTitle>Ergebnisbericht zu Etappe 2</b:ShortTitle>
    <b:URL>www.radioaktiveabfaelle.ch</b:URL>
    <b:LCID>de-CH</b:LCID>
    <b:Pages>43</b:Pages>
    <b:RefOrder>1</b:RefOrder>
  </b:Source>
</b:Sources>
</file>

<file path=customXml/item2.xml><?xml version="1.0" encoding="utf-8"?>
<f:fields xmlns:f="http://schemas.fabasoft.com/folio/2007/fields">
  <f:record ref="">
    <f:field ref="objname" par="" edit="true" text="Schlussbericht"/>
    <f:field ref="objsubject" par="" edit="true" text=""/>
    <f:field ref="objcreatedby" par="" text="Schmitz, Rolf (BFE - smr)"/>
    <f:field ref="objcreatedat" par="" text="27.04.2016 17:17:06"/>
    <f:field ref="objchangedby" par="" text="Schmitz, Rolf (BFE - smr)"/>
    <f:field ref="objmodifiedat" par="" text="27.04.2016 17:17:10"/>
    <f:field ref="doc_FSCFOLIO_1_1001_FieldDocumentNumber" par="" text=""/>
    <f:field ref="doc_FSCFOLIO_1_1001_FieldSubject" par="" edit="true" text=""/>
    <f:field ref="FSCFOLIO_1_1001_FieldCurrentUser" par="" text="Eveline Meier-Guillod"/>
    <f:field ref="CCAPRECONFIG_15_1001_Objektname" par="" edit="true" text="Schlussbericht"/>
    <f:field ref="CHPRECONFIG_1_1001_Objektname" par="" edit="true" text="Schlussbericht"/>
  </f:record>
  <f:record inx="1" ref="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B-Post"/>
    <f:field ref="CCAPRECONFIG_15_1001_Kategorie" par="" text="Empfänger/in"/>
    <f:field ref="CCAPRECONFIG_15_1001_Rechtsform" par="" text=""/>
    <f:field ref="CCAPRECONFIG_15_1001_Ziel" par="" text=""/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  <f:field ref="BAVCFG_15_1700_Adresse1" par="" edit="true" text=""/>
    <f:field ref="BAVCFG_15_1700_Firma" par="" text=""/>
    <f:field ref="BAVCFG_15_1700_ZustellungAm" par="" text=""/>
    <f:field ref="BAVCFG_15_1700_ForeignNumber" par="" text=""/>
    <f:field ref="BAVCFG_15_1700_AnredePartner" par="" edit="true" text=""/>
    <f:field ref="BAVCFG_15_1700_Anrede_Adresse" par="" edit="true" text=""/>
    <f:field ref="BAVCFG_15_1700_Zusatzzeile1" par="" edit="true" text=""/>
    <f:field ref="BAVCFG_15_1700_Zusatzzeile2" par="" edit="true" text=""/>
    <f:field ref="BAVCFG_15_1700_Strasse2" par="" edit="true" text=""/>
    <f:field ref="BAVCFG_15_1700_Firma_Kurz" par="" text=""/>
    <f:field ref="BAVCFG_15_1700_Posfach" par="" text=""/>
    <f:field ref="BAVCFG_15_1700_Vorname_AP" par="" text=""/>
    <f:field ref="BAVCFG_15_1700_Nachname_AP" par="" text=""/>
    <f:field ref="BAVCFG_15_1700_Adresse1_AP" par="" text=""/>
    <f:field ref="BAVCFG_15_1700_Strasse_AP" par="" text=""/>
    <f:field ref="BAVCFG_15_1700_Postleitzahl_AP" par="" text=""/>
    <f:field ref="BAVCFG_15_1700_Ort_AP" par="" text=""/>
    <f:field ref="BAVCFG_15_1700_EMail_AP" par="" text=""/>
    <f:field ref="BAVCFG_15_1700_Firma_AP" par="" text=""/>
    <f:field ref="BAVCFG_15_1700_AnredePartner_AP" par="" text=""/>
    <f:field ref="BAVCFG_15_1700_Titel_AP" par="" text=""/>
    <f:field ref="BAVCFG_15_1700_Fax_AP" par="" text=""/>
    <f:field ref="BAVCFG_15_1700_Anrede_Adresse_AP" par="" text=""/>
    <f:field ref="BAVCFG_15_1700_Zusatzzeile1_AP" par="" text=""/>
    <f:field ref="BAVCFG_15_1700_Zusatzzeile2_AP" par="" text=""/>
    <f:field ref="BAVCFG_15_1700_Strasse2_AP" par="" text=""/>
    <f:field ref="BAVCFG_15_1700_FirmaKurz_AP" par="" text=""/>
    <f:field ref="BAVCFG_15_1700_Posfach_AP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BAVCFG_15_1700_AnredePartner" text=""/>
    <f:field ref="CCAPRECONFIG_15_1001_Abschriftsbemerkung" text="Abschriftsbemerkung"/>
    <f:field ref="CCAPRECONFIG_15_1001_Adresse" text="Adresse"/>
    <f:field ref="BAVCFG_15_1700_Adresse1" text="Adresse1"/>
    <f:field ref="BAVCFG_15_1700_Adresse1_AP" text="Adresse1_AP"/>
    <f:field ref="CHPRECONFIG_1_1001_Anrede" text="Anrede"/>
    <f:field ref="CCAPRECONFIG_15_1001_Anrede" text="Anrede"/>
    <f:field ref="BAVCFG_15_1700_Anrede_Adresse" text="Anrede Adresse"/>
    <f:field ref="BAVCFG_15_1700_Anrede_Adresse_AP" text="Anrede Adresse_AP"/>
    <f:field ref="CCAPRECONFIG_15_1001_Anrede_Briefkopf" text="Anrede_Briefkopf"/>
    <f:field ref="BAVCFG_15_1700_AnredePartner_AP" text="AnredePartner_AP"/>
    <f:field ref="CCAPRECONFIG_15_1001_Berufstitel" text="Berufstitel"/>
    <f:field ref="CHPRECONFIG_1_1001_EMailAdresse" text="E-Mail Adresse"/>
    <f:field ref="BAVCFG_15_1700_EMail_AP" text="E-Mail_AP"/>
    <f:field ref="CCAPRECONFIG_15_1001_Email" text="Email"/>
    <f:field ref="CCAPRECONFIG_15_1001_Fax" text="Fax"/>
    <f:field ref="BAVCFG_15_1700_Fax_AP" text="Fax_AP"/>
    <f:field ref="BAVCFG_15_1700_Firma" text="Firma"/>
    <f:field ref="BAVCFG_15_1700_Firma_Kurz" text="Firma Kurz"/>
    <f:field ref="BAVCFG_15_1700_FirmaKurz_AP" text="Firma Kurz_AP"/>
    <f:field ref="BAVCFG_15_1700_Firma_AP" text="Firma_AP"/>
    <f:field ref="CCAPRECONFIG_15_1001_Firmenbuchnummer" text="Firmenbuchnummer"/>
    <f:field ref="BAVCFG_15_1700_ForeignNumber" text="Fremdaktenzeichen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_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_Titel"/>
    <f:field ref="CCAPRECONFIG_15_1001_Nachname" text="Nachname"/>
    <f:field ref="CHPRECONFIG_1_1001_Nachname" text="Nachname"/>
    <f:field ref="BAVCFG_15_1700_Nachname_AP" text="Nachname_AP"/>
    <f:field ref="CCAPRECONFIG_15_1001_Name_Zeile_2" text="Name_Zeile_2"/>
    <f:field ref="CCAPRECONFIG_15_1001_Name_Zeile_3" text="Name_Zeile_3"/>
    <f:field ref="CCAPRECONFIG_15_1001_Organisationskurzname" text="Organisationskurzname"/>
    <f:field ref="CCAPRECONFIG_15_1001_Organisationsname" text="Organisationsname"/>
    <f:field ref="CCAPRECONFIG_15_1001_Ort" text="Ort"/>
    <f:field ref="CHPRECONFIG_1_1001_Ort" text="Ort"/>
    <f:field ref="BAVCFG_15_1700_Ort_AP" text="Ort_AP"/>
    <f:field ref="BAVCFG_15_1700_Posfach" text="Posfach"/>
    <f:field ref="BAVCFG_15_1700_Posfach_AP" text="Posfach_AP"/>
    <f:field ref="CCAPRECONFIG_15_1001_Postalische_Adresse" text="Postalische_Adresse"/>
    <f:field ref="CCAPRECONFIG_15_1001_Postfach" text="Postfach"/>
    <f:field ref="CCAPRECONFIG_15_1001_Postleitzahl" text="Postleitzahl"/>
    <f:field ref="CHPRECONFIG_1_1001_Postleitzahl" text="Postleitzahl"/>
    <f:field ref="BAVCFG_15_1700_Postleitzahl_AP" text="Postleitzahl_AP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HPRECONFIG_1_1001_Strasse" text="Strasse"/>
    <f:field ref="BAVCFG_15_1700_Strasse2" text="Strasse2"/>
    <f:field ref="BAVCFG_15_1700_Strasse2_AP" text="Strasse2_AP"/>
    <f:field ref="BAVCFG_15_1700_Strasse_AP" text="Strasse_AP"/>
    <f:field ref="CCAPRECONFIG_15_1001_Telefon" text="Telefon"/>
    <f:field ref="CCAPRECONFIG_15_1001_Titel" text="Titel"/>
    <f:field ref="CHPRECONFIG_1_1001_Titel" text="Titel"/>
    <f:field ref="BAVCFG_15_1700_Titel_AP" text="Titel_AP"/>
    <f:field ref="CCAPRECONFIG_15_1001_Tuer" text="Tuer"/>
    <f:field ref="CCAPRECONFIG_15_1001_Versandart" text="Versandart"/>
    <f:field ref="CCAPRECONFIG_15_1001_Vorname" text="Vorname"/>
    <f:field ref="CHPRECONFIG_1_1001_Vorname" text="Vorname"/>
    <f:field ref="BAVCFG_15_1700_Vorname_AP" text="Vorname_AP"/>
    <f:field ref="CCAPRECONFIG_15_1001_zH" text="zH"/>
    <f:field ref="CCAPRECONFIG_15_1001_Ziel" text="Ziel"/>
    <f:field ref="BAVCFG_15_1700_Zusatzzeile1" text="Zusatzzeile1"/>
    <f:field ref="BAVCFG_15_1700_Zusatzzeile1_AP" text="Zusatzzeile1_AP"/>
    <f:field ref="BAVCFG_15_1700_Zusatzzeile2" text="Zusatzzeile2"/>
    <f:field ref="BAVCFG_15_1700_Zusatzzeile2_AP" text="Zusatzzeile2_AP"/>
    <f:field ref="BAVCFG_15_1700_ZustellungAm" text="ZustellungAm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E1814851-F452-4CD9-8F3F-F1DB85B607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Vorlage-BFE-Bericht-neutral-D</Template>
  <TotalTime>0</TotalTime>
  <Pages>6</Pages>
  <Words>996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Bundesverwaltung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Kämpfer Jeannine BFE</dc:creator>
  <cp:keywords/>
  <dc:description/>
  <cp:lastModifiedBy>Maurer Frédéric BFE</cp:lastModifiedBy>
  <cp:revision>26</cp:revision>
  <cp:lastPrinted>2026-05-18T08:30:00Z</cp:lastPrinted>
  <dcterms:created xsi:type="dcterms:W3CDTF">2026-05-18T08:25:00Z</dcterms:created>
  <dcterms:modified xsi:type="dcterms:W3CDTF">2026-05-27T07:42:00Z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UVEKCFG@15.1700:Function">
    <vt:lpwstr/>
  </property>
  <property fmtid="{D5CDD505-2E9C-101B-9397-08002B2CF9AE}" pid="3" name="FSC#UVEKCFG@15.1700:FileRespOrg">
    <vt:lpwstr>Energieforschung</vt:lpwstr>
  </property>
  <property fmtid="{D5CDD505-2E9C-101B-9397-08002B2CF9AE}" pid="4" name="FSC#UVEKCFG@15.1700:DefaultGroupFileResponsible">
    <vt:lpwstr/>
  </property>
  <property fmtid="{D5CDD505-2E9C-101B-9397-08002B2CF9AE}" pid="5" name="FSC#UVEKCFG@15.1700:FileRespFunction">
    <vt:lpwstr/>
  </property>
  <property fmtid="{D5CDD505-2E9C-101B-9397-08002B2CF9AE}" pid="6" name="FSC#UVEKCFG@15.1700:AssignedClassification">
    <vt:lpwstr/>
  </property>
  <property fmtid="{D5CDD505-2E9C-101B-9397-08002B2CF9AE}" pid="7" name="FSC#UVEKCFG@15.1700:AssignedClassificationCode">
    <vt:lpwstr>COO.1.1001.1.137854</vt:lpwstr>
  </property>
  <property fmtid="{D5CDD505-2E9C-101B-9397-08002B2CF9AE}" pid="8" name="FSC#UVEKCFG@15.1700:FileResponsible">
    <vt:lpwstr/>
  </property>
  <property fmtid="{D5CDD505-2E9C-101B-9397-08002B2CF9AE}" pid="9" name="FSC#UVEKCFG@15.1700:FileResponsibleTel">
    <vt:lpwstr/>
  </property>
  <property fmtid="{D5CDD505-2E9C-101B-9397-08002B2CF9AE}" pid="10" name="FSC#UVEKCFG@15.1700:FileResponsibleEmail">
    <vt:lpwstr/>
  </property>
  <property fmtid="{D5CDD505-2E9C-101B-9397-08002B2CF9AE}" pid="11" name="FSC#UVEKCFG@15.1700:FileResponsibleFax">
    <vt:lpwstr/>
  </property>
  <property fmtid="{D5CDD505-2E9C-101B-9397-08002B2CF9AE}" pid="12" name="FSC#UVEKCFG@15.1700:FileResponsibleAddress">
    <vt:lpwstr/>
  </property>
  <property fmtid="{D5CDD505-2E9C-101B-9397-08002B2CF9AE}" pid="13" name="FSC#UVEKCFG@15.1700:FileResponsibleStreet">
    <vt:lpwstr/>
  </property>
  <property fmtid="{D5CDD505-2E9C-101B-9397-08002B2CF9AE}" pid="14" name="FSC#UVEKCFG@15.1700:FileResponsiblezipcode">
    <vt:lpwstr/>
  </property>
  <property fmtid="{D5CDD505-2E9C-101B-9397-08002B2CF9AE}" pid="15" name="FSC#UVEKCFG@15.1700:FileResponsiblecity">
    <vt:lpwstr/>
  </property>
  <property fmtid="{D5CDD505-2E9C-101B-9397-08002B2CF9AE}" pid="16" name="FSC#UVEKCFG@15.1700:FileResponsibleAbbreviation">
    <vt:lpwstr/>
  </property>
  <property fmtid="{D5CDD505-2E9C-101B-9397-08002B2CF9AE}" pid="17" name="FSC#UVEKCFG@15.1700:FileRespOrgHome">
    <vt:lpwstr>Mühlestrasse 4, 3003 Bern</vt:lpwstr>
  </property>
  <property fmtid="{D5CDD505-2E9C-101B-9397-08002B2CF9AE}" pid="18" name="FSC#UVEKCFG@15.1700:CurrUserAbbreviation">
    <vt:lpwstr>mee</vt:lpwstr>
  </property>
  <property fmtid="{D5CDD505-2E9C-101B-9397-08002B2CF9AE}" pid="19" name="FSC#UVEKCFG@15.1700:CategoryReference">
    <vt:lpwstr>20</vt:lpwstr>
  </property>
  <property fmtid="{D5CDD505-2E9C-101B-9397-08002B2CF9AE}" pid="20" name="FSC#UVEKCFG@15.1700:cooAddress">
    <vt:lpwstr>COO.2207.110.4.1105697</vt:lpwstr>
  </property>
  <property fmtid="{D5CDD505-2E9C-101B-9397-08002B2CF9AE}" pid="21" name="FSC#UVEKCFG@15.1700:sleeveFileReference">
    <vt:lpwstr/>
  </property>
  <property fmtid="{D5CDD505-2E9C-101B-9397-08002B2CF9AE}" pid="22" name="FSC#UVEKCFG@15.1700:BureauName">
    <vt:lpwstr/>
  </property>
  <property fmtid="{D5CDD505-2E9C-101B-9397-08002B2CF9AE}" pid="23" name="FSC#UVEKCFG@15.1700:BureauShortName">
    <vt:lpwstr>BFE</vt:lpwstr>
  </property>
  <property fmtid="{D5CDD505-2E9C-101B-9397-08002B2CF9AE}" pid="24" name="FSC#UVEKCFG@15.1700:BureauWebsite">
    <vt:lpwstr/>
  </property>
  <property fmtid="{D5CDD505-2E9C-101B-9397-08002B2CF9AE}" pid="25" name="FSC#UVEKCFG@15.1700:SubFileTitle">
    <vt:lpwstr>Schlussbericht</vt:lpwstr>
  </property>
  <property fmtid="{D5CDD505-2E9C-101B-9397-08002B2CF9AE}" pid="26" name="FSC#UVEKCFG@15.1700:ForeignNumber">
    <vt:lpwstr/>
  </property>
  <property fmtid="{D5CDD505-2E9C-101B-9397-08002B2CF9AE}" pid="27" name="FSC#UVEKCFG@15.1700:Amtstitel">
    <vt:lpwstr/>
  </property>
  <property fmtid="{D5CDD505-2E9C-101B-9397-08002B2CF9AE}" pid="28" name="FSC#UVEKCFG@15.1700:ZusendungAm">
    <vt:lpwstr/>
  </property>
  <property fmtid="{D5CDD505-2E9C-101B-9397-08002B2CF9AE}" pid="29" name="FSC#UVEKCFG@15.1700:SignerLeft">
    <vt:lpwstr/>
  </property>
  <property fmtid="{D5CDD505-2E9C-101B-9397-08002B2CF9AE}" pid="30" name="FSC#UVEKCFG@15.1700:SignerRight">
    <vt:lpwstr/>
  </property>
  <property fmtid="{D5CDD505-2E9C-101B-9397-08002B2CF9AE}" pid="31" name="FSC#UVEKCFG@15.1700:SignerLeftJobTitle">
    <vt:lpwstr/>
  </property>
  <property fmtid="{D5CDD505-2E9C-101B-9397-08002B2CF9AE}" pid="32" name="FSC#UVEKCFG@15.1700:SignerRightJobTitle">
    <vt:lpwstr/>
  </property>
  <property fmtid="{D5CDD505-2E9C-101B-9397-08002B2CF9AE}" pid="33" name="FSC#UVEKCFG@15.1700:SignerLeftFunction">
    <vt:lpwstr/>
  </property>
  <property fmtid="{D5CDD505-2E9C-101B-9397-08002B2CF9AE}" pid="34" name="FSC#UVEKCFG@15.1700:SignerRightFunction">
    <vt:lpwstr/>
  </property>
  <property fmtid="{D5CDD505-2E9C-101B-9397-08002B2CF9AE}" pid="35" name="FSC#UVEKCFG@15.1700:SignerLeftUserRoleGroup">
    <vt:lpwstr/>
  </property>
  <property fmtid="{D5CDD505-2E9C-101B-9397-08002B2CF9AE}" pid="36" name="FSC#UVEKCFG@15.1700:SignerRightUserRoleGroup">
    <vt:lpwstr/>
  </property>
  <property fmtid="{D5CDD505-2E9C-101B-9397-08002B2CF9AE}" pid="37" name="FSC#COOELAK@1.1001:Subject">
    <vt:lpwstr/>
  </property>
  <property fmtid="{D5CDD505-2E9C-101B-9397-08002B2CF9AE}" pid="38" name="FSC#COOELAK@1.1001:FileReference">
    <vt:lpwstr>20-00001</vt:lpwstr>
  </property>
  <property fmtid="{D5CDD505-2E9C-101B-9397-08002B2CF9AE}" pid="39" name="FSC#COOELAK@1.1001:FileRefYear">
    <vt:lpwstr>2013</vt:lpwstr>
  </property>
  <property fmtid="{D5CDD505-2E9C-101B-9397-08002B2CF9AE}" pid="40" name="FSC#COOELAK@1.1001:FileRefOrdinal">
    <vt:lpwstr>1</vt:lpwstr>
  </property>
  <property fmtid="{D5CDD505-2E9C-101B-9397-08002B2CF9AE}" pid="41" name="FSC#COOELAK@1.1001:FileRefOU">
    <vt:lpwstr>EF</vt:lpwstr>
  </property>
  <property fmtid="{D5CDD505-2E9C-101B-9397-08002B2CF9AE}" pid="42" name="FSC#COOELAK@1.1001:Organization">
    <vt:lpwstr/>
  </property>
  <property fmtid="{D5CDD505-2E9C-101B-9397-08002B2CF9AE}" pid="43" name="FSC#COOELAK@1.1001:Owner">
    <vt:lpwstr>Schmitz Rolf</vt:lpwstr>
  </property>
  <property fmtid="{D5CDD505-2E9C-101B-9397-08002B2CF9AE}" pid="44" name="FSC#COOELAK@1.1001:OwnerExtension">
    <vt:lpwstr>+41 58 462 56 58</vt:lpwstr>
  </property>
  <property fmtid="{D5CDD505-2E9C-101B-9397-08002B2CF9AE}" pid="45" name="FSC#COOELAK@1.1001:OwnerFaxExtension">
    <vt:lpwstr>+41 58 463 25 00</vt:lpwstr>
  </property>
  <property fmtid="{D5CDD505-2E9C-101B-9397-08002B2CF9AE}" pid="46" name="FSC#COOELAK@1.1001:DispatchedBy">
    <vt:lpwstr/>
  </property>
  <property fmtid="{D5CDD505-2E9C-101B-9397-08002B2CF9AE}" pid="47" name="FSC#COOELAK@1.1001:DispatchedAt">
    <vt:lpwstr/>
  </property>
  <property fmtid="{D5CDD505-2E9C-101B-9397-08002B2CF9AE}" pid="48" name="FSC#COOELAK@1.1001:ApprovedBy">
    <vt:lpwstr/>
  </property>
  <property fmtid="{D5CDD505-2E9C-101B-9397-08002B2CF9AE}" pid="49" name="FSC#COOELAK@1.1001:ApprovedAt">
    <vt:lpwstr/>
  </property>
  <property fmtid="{D5CDD505-2E9C-101B-9397-08002B2CF9AE}" pid="50" name="FSC#COOELAK@1.1001:Department">
    <vt:lpwstr>Energieforschung (BFE)</vt:lpwstr>
  </property>
  <property fmtid="{D5CDD505-2E9C-101B-9397-08002B2CF9AE}" pid="51" name="FSC#COOELAK@1.1001:CreatedAt">
    <vt:lpwstr>27.04.2016</vt:lpwstr>
  </property>
  <property fmtid="{D5CDD505-2E9C-101B-9397-08002B2CF9AE}" pid="52" name="FSC#COOELAK@1.1001:OU">
    <vt:lpwstr>Energieforschung (BFE)</vt:lpwstr>
  </property>
  <property fmtid="{D5CDD505-2E9C-101B-9397-08002B2CF9AE}" pid="53" name="FSC#COOELAK@1.1001:Priority">
    <vt:lpwstr> ()</vt:lpwstr>
  </property>
  <property fmtid="{D5CDD505-2E9C-101B-9397-08002B2CF9AE}" pid="54" name="FSC#COOELAK@1.1001:ObjBarCode">
    <vt:lpwstr>*COO.2207.110.4.1105697*</vt:lpwstr>
  </property>
  <property fmtid="{D5CDD505-2E9C-101B-9397-08002B2CF9AE}" pid="55" name="FSC#COOELAK@1.1001:RefBarCode">
    <vt:lpwstr>*COO.2207.110.4.1105700*</vt:lpwstr>
  </property>
  <property fmtid="{D5CDD505-2E9C-101B-9397-08002B2CF9AE}" pid="56" name="FSC#COOELAK@1.1001:FileRefBarCode">
    <vt:lpwstr>*20-00001*</vt:lpwstr>
  </property>
  <property fmtid="{D5CDD505-2E9C-101B-9397-08002B2CF9AE}" pid="57" name="FSC#COOELAK@1.1001:ExternalRef">
    <vt:lpwstr/>
  </property>
  <property fmtid="{D5CDD505-2E9C-101B-9397-08002B2CF9AE}" pid="58" name="FSC#COOELAK@1.1001:IncomingNumber">
    <vt:lpwstr/>
  </property>
  <property fmtid="{D5CDD505-2E9C-101B-9397-08002B2CF9AE}" pid="59" name="FSC#COOELAK@1.1001:IncomingSubject">
    <vt:lpwstr/>
  </property>
  <property fmtid="{D5CDD505-2E9C-101B-9397-08002B2CF9AE}" pid="60" name="FSC#COOELAK@1.1001:ProcessResponsible">
    <vt:lpwstr/>
  </property>
  <property fmtid="{D5CDD505-2E9C-101B-9397-08002B2CF9AE}" pid="61" name="FSC#COOELAK@1.1001:ProcessResponsiblePhone">
    <vt:lpwstr/>
  </property>
  <property fmtid="{D5CDD505-2E9C-101B-9397-08002B2CF9AE}" pid="62" name="FSC#COOELAK@1.1001:ProcessResponsibleMail">
    <vt:lpwstr/>
  </property>
  <property fmtid="{D5CDD505-2E9C-101B-9397-08002B2CF9AE}" pid="63" name="FSC#COOELAK@1.1001:ProcessResponsibleFax">
    <vt:lpwstr/>
  </property>
  <property fmtid="{D5CDD505-2E9C-101B-9397-08002B2CF9AE}" pid="64" name="FSC#COOELAK@1.1001:ApproverFirstName">
    <vt:lpwstr/>
  </property>
  <property fmtid="{D5CDD505-2E9C-101B-9397-08002B2CF9AE}" pid="65" name="FSC#COOELAK@1.1001:ApproverSurName">
    <vt:lpwstr/>
  </property>
  <property fmtid="{D5CDD505-2E9C-101B-9397-08002B2CF9AE}" pid="66" name="FSC#COOELAK@1.1001:ApproverTitle">
    <vt:lpwstr/>
  </property>
  <property fmtid="{D5CDD505-2E9C-101B-9397-08002B2CF9AE}" pid="67" name="FSC#COOELAK@1.1001:ExternalDate">
    <vt:lpwstr/>
  </property>
  <property fmtid="{D5CDD505-2E9C-101B-9397-08002B2CF9AE}" pid="68" name="FSC#COOELAK@1.1001:SettlementApprovedAt">
    <vt:lpwstr/>
  </property>
  <property fmtid="{D5CDD505-2E9C-101B-9397-08002B2CF9AE}" pid="69" name="FSC#COOELAK@1.1001:BaseNumber">
    <vt:lpwstr>20</vt:lpwstr>
  </property>
  <property fmtid="{D5CDD505-2E9C-101B-9397-08002B2CF9AE}" pid="70" name="FSC#COOELAK@1.1001:CurrentUserRolePos">
    <vt:lpwstr>Sachbearbeiter/in</vt:lpwstr>
  </property>
  <property fmtid="{D5CDD505-2E9C-101B-9397-08002B2CF9AE}" pid="71" name="FSC#COOELAK@1.1001:CurrentUserEmail">
    <vt:lpwstr>Eveline.Meier-Guillod@bfe.admin.ch</vt:lpwstr>
  </property>
  <property fmtid="{D5CDD505-2E9C-101B-9397-08002B2CF9AE}" pid="72" name="FSC#ELAKGOV@1.1001:PersonalSubjGender">
    <vt:lpwstr/>
  </property>
  <property fmtid="{D5CDD505-2E9C-101B-9397-08002B2CF9AE}" pid="73" name="FSC#ELAKGOV@1.1001:PersonalSubjFirstName">
    <vt:lpwstr/>
  </property>
  <property fmtid="{D5CDD505-2E9C-101B-9397-08002B2CF9AE}" pid="74" name="FSC#ELAKGOV@1.1001:PersonalSubjSurName">
    <vt:lpwstr/>
  </property>
  <property fmtid="{D5CDD505-2E9C-101B-9397-08002B2CF9AE}" pid="75" name="FSC#ELAKGOV@1.1001:PersonalSubjSalutation">
    <vt:lpwstr/>
  </property>
  <property fmtid="{D5CDD505-2E9C-101B-9397-08002B2CF9AE}" pid="76" name="FSC#ELAKGOV@1.1001:PersonalSubjAddress">
    <vt:lpwstr/>
  </property>
  <property fmtid="{D5CDD505-2E9C-101B-9397-08002B2CF9AE}" pid="77" name="FSC#ATSTATECFG@1.1001:Office">
    <vt:lpwstr/>
  </property>
  <property fmtid="{D5CDD505-2E9C-101B-9397-08002B2CF9AE}" pid="78" name="FSC#ATSTATECFG@1.1001:Agent">
    <vt:lpwstr/>
  </property>
  <property fmtid="{D5CDD505-2E9C-101B-9397-08002B2CF9AE}" pid="79" name="FSC#ATSTATECFG@1.1001:AgentPhone">
    <vt:lpwstr/>
  </property>
  <property fmtid="{D5CDD505-2E9C-101B-9397-08002B2CF9AE}" pid="80" name="FSC#ATSTATECFG@1.1001:DepartmentFax">
    <vt:lpwstr/>
  </property>
  <property fmtid="{D5CDD505-2E9C-101B-9397-08002B2CF9AE}" pid="81" name="FSC#ATSTATECFG@1.1001:DepartmentEmail">
    <vt:lpwstr/>
  </property>
  <property fmtid="{D5CDD505-2E9C-101B-9397-08002B2CF9AE}" pid="82" name="FSC#ATSTATECFG@1.1001:SubfileDate">
    <vt:lpwstr/>
  </property>
  <property fmtid="{D5CDD505-2E9C-101B-9397-08002B2CF9AE}" pid="83" name="FSC#ATSTATECFG@1.1001:SubfileSubject">
    <vt:lpwstr>Schlussbericht</vt:lpwstr>
  </property>
  <property fmtid="{D5CDD505-2E9C-101B-9397-08002B2CF9AE}" pid="84" name="FSC#ATSTATECFG@1.1001:DepartmentZipCode">
    <vt:lpwstr>3003</vt:lpwstr>
  </property>
  <property fmtid="{D5CDD505-2E9C-101B-9397-08002B2CF9AE}" pid="85" name="FSC#ATSTATECFG@1.1001:DepartmentCountry">
    <vt:lpwstr/>
  </property>
  <property fmtid="{D5CDD505-2E9C-101B-9397-08002B2CF9AE}" pid="86" name="FSC#ATSTATECFG@1.1001:DepartmentCity">
    <vt:lpwstr>Bern</vt:lpwstr>
  </property>
  <property fmtid="{D5CDD505-2E9C-101B-9397-08002B2CF9AE}" pid="87" name="FSC#ATSTATECFG@1.1001:DepartmentStreet">
    <vt:lpwstr>Mühlestrasse 4</vt:lpwstr>
  </property>
  <property fmtid="{D5CDD505-2E9C-101B-9397-08002B2CF9AE}" pid="88" name="FSC#ATSTATECFG@1.1001:DepartmentDVR">
    <vt:lpwstr/>
  </property>
  <property fmtid="{D5CDD505-2E9C-101B-9397-08002B2CF9AE}" pid="89" name="FSC#ATSTATECFG@1.1001:DepartmentUID">
    <vt:lpwstr/>
  </property>
  <property fmtid="{D5CDD505-2E9C-101B-9397-08002B2CF9AE}" pid="90" name="FSC#ATSTATECFG@1.1001:SubfileReference">
    <vt:lpwstr>20-00001</vt:lpwstr>
  </property>
  <property fmtid="{D5CDD505-2E9C-101B-9397-08002B2CF9AE}" pid="91" name="FSC#ATSTATECFG@1.1001:Clause">
    <vt:lpwstr/>
  </property>
  <property fmtid="{D5CDD505-2E9C-101B-9397-08002B2CF9AE}" pid="92" name="FSC#ATSTATECFG@1.1001:ApprovedSignature">
    <vt:lpwstr/>
  </property>
  <property fmtid="{D5CDD505-2E9C-101B-9397-08002B2CF9AE}" pid="93" name="FSC#ATSTATECFG@1.1001:BankAccount">
    <vt:lpwstr/>
  </property>
  <property fmtid="{D5CDD505-2E9C-101B-9397-08002B2CF9AE}" pid="94" name="FSC#ATSTATECFG@1.1001:BankAccountOwner">
    <vt:lpwstr/>
  </property>
  <property fmtid="{D5CDD505-2E9C-101B-9397-08002B2CF9AE}" pid="95" name="FSC#ATSTATECFG@1.1001:BankInstitute">
    <vt:lpwstr/>
  </property>
  <property fmtid="{D5CDD505-2E9C-101B-9397-08002B2CF9AE}" pid="96" name="FSC#ATSTATECFG@1.1001:BankAccountID">
    <vt:lpwstr/>
  </property>
  <property fmtid="{D5CDD505-2E9C-101B-9397-08002B2CF9AE}" pid="97" name="FSC#ATSTATECFG@1.1001:BankAccountIBAN">
    <vt:lpwstr/>
  </property>
  <property fmtid="{D5CDD505-2E9C-101B-9397-08002B2CF9AE}" pid="98" name="FSC#ATSTATECFG@1.1001:BankAccountBIC">
    <vt:lpwstr/>
  </property>
  <property fmtid="{D5CDD505-2E9C-101B-9397-08002B2CF9AE}" pid="99" name="FSC#ATSTATECFG@1.1001:BankName">
    <vt:lpwstr/>
  </property>
  <property fmtid="{D5CDD505-2E9C-101B-9397-08002B2CF9AE}" pid="100" name="FSC#COOSYSTEM@1.1:Container">
    <vt:lpwstr>COO.2207.110.4.1105697</vt:lpwstr>
  </property>
  <property fmtid="{D5CDD505-2E9C-101B-9397-08002B2CF9AE}" pid="101" name="FSC#FSCFOLIO@1.1001:docpropproject">
    <vt:lpwstr/>
  </property>
  <property fmtid="{D5CDD505-2E9C-101B-9397-08002B2CF9AE}" pid="102" name="MSIP_Label_aa112399-b73b-40c1-8af2-919b124b9d91_Enabled">
    <vt:lpwstr>true</vt:lpwstr>
  </property>
  <property fmtid="{D5CDD505-2E9C-101B-9397-08002B2CF9AE}" pid="103" name="MSIP_Label_aa112399-b73b-40c1-8af2-919b124b9d91_SetDate">
    <vt:lpwstr>2025-11-18T06:38:06Z</vt:lpwstr>
  </property>
  <property fmtid="{D5CDD505-2E9C-101B-9397-08002B2CF9AE}" pid="104" name="MSIP_Label_aa112399-b73b-40c1-8af2-919b124b9d91_Method">
    <vt:lpwstr>Privileged</vt:lpwstr>
  </property>
  <property fmtid="{D5CDD505-2E9C-101B-9397-08002B2CF9AE}" pid="105" name="MSIP_Label_aa112399-b73b-40c1-8af2-919b124b9d91_Name">
    <vt:lpwstr>L2</vt:lpwstr>
  </property>
  <property fmtid="{D5CDD505-2E9C-101B-9397-08002B2CF9AE}" pid="106" name="MSIP_Label_aa112399-b73b-40c1-8af2-919b124b9d91_SiteId">
    <vt:lpwstr>6ae27add-8276-4a38-88c1-3a9c1f973767</vt:lpwstr>
  </property>
  <property fmtid="{D5CDD505-2E9C-101B-9397-08002B2CF9AE}" pid="107" name="MSIP_Label_aa112399-b73b-40c1-8af2-919b124b9d91_ActionId">
    <vt:lpwstr>c21608c5-80cf-43cf-807c-a3ddc9e87614</vt:lpwstr>
  </property>
  <property fmtid="{D5CDD505-2E9C-101B-9397-08002B2CF9AE}" pid="108" name="MSIP_Label_aa112399-b73b-40c1-8af2-919b124b9d91_ContentBits">
    <vt:lpwstr>0</vt:lpwstr>
  </property>
  <property fmtid="{D5CDD505-2E9C-101B-9397-08002B2CF9AE}" pid="109" name="MSIP_Label_aa112399-b73b-40c1-8af2-919b124b9d91_Tag">
    <vt:lpwstr>10, 0, 1, 1</vt:lpwstr>
  </property>
</Properties>
</file>